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1DCF0" w14:textId="77777777" w:rsidR="0000674F" w:rsidRPr="007D191A" w:rsidRDefault="0000674F" w:rsidP="007E0D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C00000"/>
          <w:lang w:val="it-IT"/>
        </w:rPr>
      </w:pPr>
      <w:r w:rsidRPr="007D191A">
        <w:rPr>
          <w:rFonts w:ascii="Arial" w:hAnsi="Arial" w:cs="Arial"/>
          <w:b/>
          <w:color w:val="C00000"/>
          <w:sz w:val="24"/>
          <w:lang w:val="it-IT"/>
        </w:rPr>
        <w:t>SCHEDA D</w:t>
      </w:r>
      <w:r w:rsidR="00285567" w:rsidRPr="007D191A">
        <w:rPr>
          <w:rFonts w:ascii="Arial" w:hAnsi="Arial" w:cs="Arial"/>
          <w:b/>
          <w:color w:val="C00000"/>
          <w:sz w:val="24"/>
          <w:lang w:val="it-IT"/>
        </w:rPr>
        <w:t>EI TESTIMONI E DELL’</w:t>
      </w:r>
      <w:r w:rsidRPr="007D191A">
        <w:rPr>
          <w:rFonts w:ascii="Arial" w:hAnsi="Arial" w:cs="Arial"/>
          <w:b/>
          <w:color w:val="C00000"/>
          <w:sz w:val="24"/>
          <w:lang w:val="it-IT"/>
        </w:rPr>
        <w:t>ORGANIZZAZIONE DEL</w:t>
      </w:r>
      <w:r w:rsidR="007D191A" w:rsidRPr="007D191A">
        <w:rPr>
          <w:rFonts w:ascii="Arial" w:hAnsi="Arial" w:cs="Arial"/>
          <w:b/>
          <w:color w:val="C00000"/>
          <w:sz w:val="24"/>
          <w:lang w:val="it-IT"/>
        </w:rPr>
        <w:t>LA CELEBRAZIONE</w:t>
      </w:r>
    </w:p>
    <w:p w14:paraId="11D5D54E" w14:textId="77777777" w:rsidR="0000674F" w:rsidRPr="00285567" w:rsidRDefault="0000674F" w:rsidP="007E0DDF">
      <w:pPr>
        <w:jc w:val="center"/>
        <w:rPr>
          <w:rFonts w:ascii="Arial" w:hAnsi="Arial" w:cs="Arial"/>
          <w:sz w:val="4"/>
          <w:szCs w:val="16"/>
          <w:lang w:val="it-IT"/>
        </w:rPr>
      </w:pPr>
    </w:p>
    <w:tbl>
      <w:tblPr>
        <w:tblStyle w:val="TableGrid"/>
        <w:tblW w:w="9634" w:type="dxa"/>
        <w:tblLayout w:type="fixed"/>
        <w:tblLook w:val="01E0" w:firstRow="1" w:lastRow="1" w:firstColumn="1" w:lastColumn="1" w:noHBand="0" w:noVBand="0"/>
      </w:tblPr>
      <w:tblGrid>
        <w:gridCol w:w="6945"/>
        <w:gridCol w:w="2689"/>
      </w:tblGrid>
      <w:tr w:rsidR="0000674F" w14:paraId="7861E66E" w14:textId="77777777" w:rsidTr="00285567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hideMark/>
          </w:tcPr>
          <w:p w14:paraId="5364DD50" w14:textId="77777777" w:rsidR="0000674F" w:rsidRDefault="0000674F" w:rsidP="00285567">
            <w:pPr>
              <w:pStyle w:val="body"/>
              <w:rPr>
                <w:szCs w:val="22"/>
              </w:rPr>
            </w:pPr>
            <w:r w:rsidRPr="007D191A">
              <w:rPr>
                <w:b/>
              </w:rPr>
              <w:t>Data</w:t>
            </w:r>
            <w:r>
              <w:t xml:space="preserve"> del matrimonio</w:t>
            </w:r>
            <w:r>
              <w:rPr>
                <w:szCs w:val="22"/>
              </w:rPr>
              <w:t>: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hideMark/>
          </w:tcPr>
          <w:p w14:paraId="5F8B26F1" w14:textId="77777777" w:rsidR="0000674F" w:rsidRDefault="007D191A" w:rsidP="00285567">
            <w:pPr>
              <w:pStyle w:val="body"/>
              <w:rPr>
                <w:szCs w:val="22"/>
              </w:rPr>
            </w:pPr>
            <w:r>
              <w:t>Ore</w:t>
            </w:r>
            <w:r w:rsidR="0000674F">
              <w:rPr>
                <w:szCs w:val="22"/>
              </w:rPr>
              <w:t>:</w:t>
            </w:r>
          </w:p>
        </w:tc>
      </w:tr>
      <w:tr w:rsidR="0000674F" w14:paraId="22313FD9" w14:textId="77777777" w:rsidTr="00285567">
        <w:trPr>
          <w:trHeight w:val="665"/>
        </w:trPr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ED205F7" w14:textId="77777777" w:rsidR="0000674F" w:rsidRDefault="0000674F" w:rsidP="00285567">
            <w:pPr>
              <w:pStyle w:val="body"/>
              <w:rPr>
                <w:szCs w:val="22"/>
              </w:rPr>
            </w:pPr>
            <w:r w:rsidRPr="007D191A">
              <w:rPr>
                <w:b/>
              </w:rPr>
              <w:t>Sposo</w:t>
            </w:r>
            <w:r>
              <w:rPr>
                <w:szCs w:val="22"/>
              </w:rPr>
              <w:t>:</w:t>
            </w:r>
          </w:p>
          <w:p w14:paraId="3A3BC63F" w14:textId="77777777" w:rsidR="007D191A" w:rsidRPr="0000674F" w:rsidRDefault="007D191A" w:rsidP="00285567">
            <w:pPr>
              <w:pStyle w:val="body"/>
              <w:rPr>
                <w:szCs w:val="22"/>
              </w:rPr>
            </w:pPr>
            <w:r w:rsidRPr="007D191A">
              <w:rPr>
                <w:b/>
                <w:szCs w:val="22"/>
              </w:rPr>
              <w:t>Sposa</w:t>
            </w:r>
            <w:r>
              <w:rPr>
                <w:szCs w:val="22"/>
              </w:rPr>
              <w:t>:</w:t>
            </w:r>
          </w:p>
        </w:tc>
      </w:tr>
      <w:tr w:rsidR="0000674F" w:rsidRPr="002F4B09" w14:paraId="6642B486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66B1CF5" w14:textId="77777777" w:rsidR="0000674F" w:rsidRPr="0000674F" w:rsidRDefault="0000674F" w:rsidP="00285567">
            <w:pPr>
              <w:pStyle w:val="body"/>
            </w:pPr>
            <w:r w:rsidRPr="007D191A">
              <w:rPr>
                <w:b/>
              </w:rPr>
              <w:t>Regime del matrimonio</w:t>
            </w:r>
            <w:r w:rsidR="007D191A">
              <w:t>: c</w:t>
            </w:r>
            <w:r w:rsidRPr="0000674F">
              <w:t xml:space="preserve">omunione dei </w:t>
            </w:r>
            <w:proofErr w:type="gramStart"/>
            <w:r w:rsidRPr="0000674F">
              <w:t xml:space="preserve">beni  </w:t>
            </w:r>
            <w:r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  <w:proofErr w:type="gramEnd"/>
            <w:r w:rsidRPr="0000674F">
              <w:t xml:space="preserve">                      </w:t>
            </w:r>
            <w:r w:rsidR="007D191A">
              <w:t xml:space="preserve">  s</w:t>
            </w:r>
            <w:r w:rsidRPr="0000674F">
              <w:t xml:space="preserve">eparazione dei </w:t>
            </w:r>
            <w:proofErr w:type="gramStart"/>
            <w:r w:rsidRPr="0000674F">
              <w:t xml:space="preserve">beni  </w:t>
            </w:r>
            <w:r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  <w:proofErr w:type="gramEnd"/>
          </w:p>
        </w:tc>
      </w:tr>
      <w:tr w:rsidR="0000674F" w14:paraId="3246609B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28146A7F" w14:textId="77777777" w:rsidR="0000674F" w:rsidRDefault="00285567" w:rsidP="00285567">
            <w:pPr>
              <w:pStyle w:val="body"/>
              <w:rPr>
                <w:szCs w:val="22"/>
              </w:rPr>
            </w:pPr>
            <w:r w:rsidRPr="007D191A">
              <w:rPr>
                <w:b/>
              </w:rPr>
              <w:t>Nome del c</w:t>
            </w:r>
            <w:r w:rsidR="0000674F" w:rsidRPr="007D191A">
              <w:rPr>
                <w:b/>
              </w:rPr>
              <w:t>elebrante</w:t>
            </w:r>
            <w:r w:rsidR="0000674F">
              <w:rPr>
                <w:szCs w:val="22"/>
              </w:rPr>
              <w:t>:</w:t>
            </w:r>
          </w:p>
        </w:tc>
      </w:tr>
      <w:tr w:rsidR="0000674F" w:rsidRPr="002F4B09" w14:paraId="5E0E0115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50F4E550" w14:textId="77777777" w:rsidR="0000674F" w:rsidRPr="0000674F" w:rsidRDefault="00285567" w:rsidP="00285567">
            <w:pPr>
              <w:pStyle w:val="body"/>
              <w:rPr>
                <w:szCs w:val="22"/>
              </w:rPr>
            </w:pPr>
            <w:r w:rsidRPr="007D191A">
              <w:rPr>
                <w:b/>
              </w:rPr>
              <w:t>Testimoni</w:t>
            </w:r>
            <w:r>
              <w:t xml:space="preserve"> dello s</w:t>
            </w:r>
            <w:r w:rsidR="0000674F" w:rsidRPr="0000674F">
              <w:t xml:space="preserve">poso (1-2) </w:t>
            </w:r>
            <w:r>
              <w:t>e della s</w:t>
            </w:r>
            <w:r w:rsidR="0000674F" w:rsidRPr="0000674F">
              <w:t>posa (3-4)</w:t>
            </w:r>
            <w:r w:rsidR="0000674F" w:rsidRPr="0000674F">
              <w:rPr>
                <w:szCs w:val="22"/>
              </w:rPr>
              <w:t>:</w:t>
            </w:r>
          </w:p>
        </w:tc>
      </w:tr>
      <w:tr w:rsidR="0000674F" w14:paraId="3FFFA832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A4C665B" w14:textId="77777777" w:rsidR="0000674F" w:rsidRDefault="0000674F" w:rsidP="00285567">
            <w:pPr>
              <w:pStyle w:val="body"/>
            </w:pPr>
            <w:r>
              <w:t xml:space="preserve">1.                                                                                  </w:t>
            </w:r>
            <w:proofErr w:type="gramStart"/>
            <w:r>
              <w:t>Età :</w:t>
            </w:r>
            <w:proofErr w:type="gramEnd"/>
            <w:r>
              <w:t xml:space="preserve">                </w:t>
            </w:r>
            <w:proofErr w:type="gramStart"/>
            <w:r>
              <w:t>Città :</w:t>
            </w:r>
            <w:proofErr w:type="gramEnd"/>
          </w:p>
        </w:tc>
      </w:tr>
      <w:tr w:rsidR="0000674F" w14:paraId="4C2A24B5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DE458A9" w14:textId="77777777" w:rsidR="0000674F" w:rsidRDefault="0000674F" w:rsidP="00285567">
            <w:pPr>
              <w:pStyle w:val="body"/>
            </w:pPr>
            <w:r>
              <w:t xml:space="preserve">2.                                                                                  </w:t>
            </w:r>
            <w:proofErr w:type="gramStart"/>
            <w:r>
              <w:t>Età :</w:t>
            </w:r>
            <w:proofErr w:type="gramEnd"/>
            <w:r>
              <w:t xml:space="preserve">                </w:t>
            </w:r>
            <w:proofErr w:type="gramStart"/>
            <w:r>
              <w:t>Città :</w:t>
            </w:r>
            <w:proofErr w:type="gramEnd"/>
          </w:p>
        </w:tc>
      </w:tr>
      <w:tr w:rsidR="0000674F" w14:paraId="30402FC0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7CF2161" w14:textId="77777777" w:rsidR="0000674F" w:rsidRDefault="0000674F" w:rsidP="00285567">
            <w:pPr>
              <w:pStyle w:val="body"/>
            </w:pPr>
            <w:r>
              <w:t xml:space="preserve">3.                                                                                  </w:t>
            </w:r>
            <w:proofErr w:type="gramStart"/>
            <w:r>
              <w:t>Età :</w:t>
            </w:r>
            <w:proofErr w:type="gramEnd"/>
            <w:r>
              <w:t xml:space="preserve">                </w:t>
            </w:r>
            <w:proofErr w:type="gramStart"/>
            <w:r>
              <w:t>Città :</w:t>
            </w:r>
            <w:proofErr w:type="gramEnd"/>
          </w:p>
        </w:tc>
      </w:tr>
      <w:tr w:rsidR="0000674F" w14:paraId="7AD1F519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974A45B" w14:textId="77777777" w:rsidR="0000674F" w:rsidRDefault="0000674F" w:rsidP="00285567">
            <w:pPr>
              <w:pStyle w:val="body"/>
            </w:pPr>
            <w:r>
              <w:t xml:space="preserve">4.                                                                                  </w:t>
            </w:r>
            <w:proofErr w:type="gramStart"/>
            <w:r>
              <w:t>Età :</w:t>
            </w:r>
            <w:proofErr w:type="gramEnd"/>
            <w:r>
              <w:t xml:space="preserve">                </w:t>
            </w:r>
            <w:proofErr w:type="gramStart"/>
            <w:r>
              <w:t>Città :</w:t>
            </w:r>
            <w:proofErr w:type="gramEnd"/>
          </w:p>
        </w:tc>
      </w:tr>
      <w:tr w:rsidR="0000674F" w14:paraId="24CC2A1A" w14:textId="77777777" w:rsidTr="00285567">
        <w:tc>
          <w:tcPr>
            <w:tcW w:w="9634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63B4A934" w14:textId="77777777" w:rsidR="0000674F" w:rsidRDefault="0000674F" w:rsidP="00285567">
            <w:pPr>
              <w:pStyle w:val="body"/>
            </w:pPr>
            <w:r w:rsidRPr="00285567">
              <w:rPr>
                <w:b/>
              </w:rPr>
              <w:t>Music</w:t>
            </w:r>
            <w:r w:rsidR="00285567" w:rsidRPr="00285567">
              <w:rPr>
                <w:b/>
              </w:rPr>
              <w:t>isti</w:t>
            </w:r>
            <w:r w:rsidR="00285567">
              <w:t>:</w:t>
            </w:r>
          </w:p>
        </w:tc>
      </w:tr>
      <w:tr w:rsidR="0000674F" w:rsidRPr="002F4B09" w14:paraId="5D8EF077" w14:textId="77777777" w:rsidTr="00285567">
        <w:tc>
          <w:tcPr>
            <w:tcW w:w="9634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777E4BD" w14:textId="77777777" w:rsidR="0000674F" w:rsidRPr="00CF33B8" w:rsidRDefault="0000674F" w:rsidP="00285567">
            <w:pPr>
              <w:pStyle w:val="body"/>
            </w:pPr>
            <w:r>
              <w:t xml:space="preserve">1. </w:t>
            </w:r>
            <w:r w:rsidR="00285567">
              <w:t xml:space="preserve">Organista della </w:t>
            </w:r>
            <w:proofErr w:type="gramStart"/>
            <w:r w:rsidR="00285567">
              <w:t>chiesa</w:t>
            </w:r>
            <w:r w:rsidRPr="00CF33B8">
              <w:t xml:space="preserve">: </w:t>
            </w:r>
            <w:r w:rsidR="00285567">
              <w:t xml:space="preserve">  </w:t>
            </w:r>
            <w:proofErr w:type="gramEnd"/>
            <w:r w:rsidR="00285567">
              <w:t xml:space="preserve">            SI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                  </w:t>
            </w:r>
            <w:r w:rsidR="00285567" w:rsidRPr="00285567">
              <w:t>NO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</w:p>
        </w:tc>
      </w:tr>
      <w:tr w:rsidR="0000674F" w:rsidRPr="002F4B09" w14:paraId="0F1DECC6" w14:textId="77777777" w:rsidTr="00285567">
        <w:tc>
          <w:tcPr>
            <w:tcW w:w="9634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FABDBD9" w14:textId="77777777" w:rsidR="0000674F" w:rsidRPr="00CF33B8" w:rsidRDefault="0000674F" w:rsidP="00285567">
            <w:pPr>
              <w:pStyle w:val="body"/>
            </w:pPr>
            <w:r>
              <w:t xml:space="preserve">2. </w:t>
            </w:r>
            <w:r w:rsidR="00285567">
              <w:t xml:space="preserve">Violinista della </w:t>
            </w:r>
            <w:proofErr w:type="gramStart"/>
            <w:r w:rsidR="00285567">
              <w:t>chiesa</w:t>
            </w:r>
            <w:r w:rsidRPr="00CF33B8">
              <w:t xml:space="preserve">: </w:t>
            </w:r>
            <w:r w:rsidR="00285567">
              <w:t xml:space="preserve">  </w:t>
            </w:r>
            <w:proofErr w:type="gramEnd"/>
            <w:r w:rsidR="00285567">
              <w:t xml:space="preserve">            SI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                  </w:t>
            </w:r>
            <w:r w:rsidR="00285567" w:rsidRPr="00285567">
              <w:t>NO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</w:p>
        </w:tc>
      </w:tr>
      <w:tr w:rsidR="0000674F" w:rsidRPr="002F4B09" w14:paraId="50D32E3B" w14:textId="77777777" w:rsidTr="00285567">
        <w:tc>
          <w:tcPr>
            <w:tcW w:w="9634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A1132B6" w14:textId="77777777" w:rsidR="0000674F" w:rsidRPr="00CF33B8" w:rsidRDefault="0000674F" w:rsidP="00285567">
            <w:pPr>
              <w:pStyle w:val="body"/>
            </w:pPr>
            <w:r>
              <w:t>3. Soprano</w:t>
            </w:r>
            <w:r w:rsidR="00285567">
              <w:t xml:space="preserve"> della </w:t>
            </w:r>
            <w:proofErr w:type="gramStart"/>
            <w:r w:rsidR="00285567">
              <w:t>chiesa</w:t>
            </w:r>
            <w:r w:rsidRPr="00CF33B8">
              <w:t>:</w:t>
            </w:r>
            <w:r w:rsidR="00285567">
              <w:t xml:space="preserve">   </w:t>
            </w:r>
            <w:proofErr w:type="gramEnd"/>
            <w:r w:rsidR="00285567" w:rsidRPr="00CF33B8">
              <w:t xml:space="preserve"> </w:t>
            </w:r>
            <w:r w:rsidR="00285567">
              <w:t xml:space="preserve">              SI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                  </w:t>
            </w:r>
            <w:r w:rsidR="00285567" w:rsidRPr="00285567">
              <w:t>NO</w:t>
            </w:r>
            <w:r w:rsidR="00285567">
              <w:rPr>
                <w:rFonts w:ascii="Segoe UI Symbol" w:hAnsi="Segoe UI Symbol" w:cs="Segoe UI Symbol"/>
                <w:sz w:val="32"/>
                <w:szCs w:val="32"/>
              </w:rPr>
              <w:t xml:space="preserve"> </w:t>
            </w:r>
            <w:r w:rsidR="00285567" w:rsidRPr="007D191A">
              <w:rPr>
                <w:rFonts w:ascii="Segoe UI Symbol" w:hAnsi="Segoe UI Symbol" w:cs="Segoe UI Symbol"/>
                <w:sz w:val="40"/>
                <w:szCs w:val="32"/>
              </w:rPr>
              <w:t>☐</w:t>
            </w:r>
          </w:p>
        </w:tc>
      </w:tr>
      <w:tr w:rsidR="0000674F" w14:paraId="5E5973B1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50A17D87" w14:textId="77777777" w:rsidR="0000674F" w:rsidRDefault="0000674F" w:rsidP="00285567">
            <w:pPr>
              <w:pStyle w:val="body"/>
            </w:pPr>
            <w:proofErr w:type="spellStart"/>
            <w:r w:rsidRPr="00285567">
              <w:rPr>
                <w:b/>
              </w:rPr>
              <w:t>Adobbo</w:t>
            </w:r>
            <w:proofErr w:type="spellEnd"/>
            <w:r w:rsidRPr="00285567">
              <w:rPr>
                <w:b/>
              </w:rPr>
              <w:t xml:space="preserve"> - </w:t>
            </w:r>
            <w:proofErr w:type="gramStart"/>
            <w:r w:rsidRPr="00285567">
              <w:rPr>
                <w:b/>
              </w:rPr>
              <w:t>Fioraio</w:t>
            </w:r>
            <w:r>
              <w:t xml:space="preserve">:   </w:t>
            </w:r>
            <w:proofErr w:type="gramEnd"/>
            <w:r>
              <w:t xml:space="preserve">                                                                Tel. </w:t>
            </w:r>
          </w:p>
        </w:tc>
      </w:tr>
      <w:tr w:rsidR="0000674F" w14:paraId="3C3DFC31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28B82A5D" w14:textId="77777777" w:rsidR="0000674F" w:rsidRDefault="0000674F" w:rsidP="00285567">
            <w:pPr>
              <w:pStyle w:val="body"/>
            </w:pPr>
            <w:proofErr w:type="gramStart"/>
            <w:r w:rsidRPr="00285567">
              <w:rPr>
                <w:b/>
              </w:rPr>
              <w:t>Fotografo</w:t>
            </w:r>
            <w:r>
              <w:t xml:space="preserve">:   </w:t>
            </w:r>
            <w:proofErr w:type="gramEnd"/>
            <w:r>
              <w:t xml:space="preserve">                                                                </w:t>
            </w:r>
            <w:r w:rsidR="00285567">
              <w:t xml:space="preserve">             </w:t>
            </w:r>
            <w:r>
              <w:t>Tel.</w:t>
            </w:r>
          </w:p>
        </w:tc>
      </w:tr>
      <w:tr w:rsidR="0000674F" w:rsidRPr="002F4B09" w14:paraId="00D79807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100A570" w14:textId="77777777" w:rsidR="0000674F" w:rsidRPr="0000674F" w:rsidRDefault="0000674F" w:rsidP="00285567">
            <w:pPr>
              <w:pStyle w:val="body"/>
            </w:pPr>
            <w:r w:rsidRPr="00285567">
              <w:rPr>
                <w:b/>
              </w:rPr>
              <w:t>Libretto</w:t>
            </w:r>
            <w:r w:rsidRPr="0000674F">
              <w:t xml:space="preserve"> per la Liturgia da distribuire agli invitati</w:t>
            </w:r>
          </w:p>
        </w:tc>
      </w:tr>
      <w:tr w:rsidR="0000674F" w:rsidRPr="002F4B09" w14:paraId="77CC6CDD" w14:textId="77777777" w:rsidTr="00285567">
        <w:tc>
          <w:tcPr>
            <w:tcW w:w="963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9EFEBF4" w14:textId="77777777" w:rsidR="0000674F" w:rsidRPr="0000674F" w:rsidRDefault="007D191A" w:rsidP="00285567">
            <w:pPr>
              <w:pStyle w:val="body"/>
            </w:pPr>
            <w:r w:rsidRPr="007D191A">
              <w:rPr>
                <w:b/>
              </w:rPr>
              <w:t>C</w:t>
            </w:r>
            <w:r w:rsidR="0000674F" w:rsidRPr="007D191A">
              <w:rPr>
                <w:b/>
              </w:rPr>
              <w:t>ontributo</w:t>
            </w:r>
            <w:r w:rsidR="0000674F" w:rsidRPr="0000674F">
              <w:t xml:space="preserve"> per la </w:t>
            </w:r>
            <w:r>
              <w:t>c</w:t>
            </w:r>
            <w:r w:rsidR="0000674F" w:rsidRPr="0000674F">
              <w:t xml:space="preserve">hiesa: </w:t>
            </w:r>
          </w:p>
          <w:p w14:paraId="343BDE50" w14:textId="77777777" w:rsidR="0000674F" w:rsidRPr="0000674F" w:rsidRDefault="0000674F" w:rsidP="00285567">
            <w:pPr>
              <w:pStyle w:val="body"/>
            </w:pPr>
            <w:r>
              <w:t xml:space="preserve">*Acconto già </w:t>
            </w:r>
            <w:proofErr w:type="gramStart"/>
            <w:r>
              <w:t>pagato:</w:t>
            </w:r>
            <w:r w:rsidR="00285567">
              <w:t xml:space="preserve">   </w:t>
            </w:r>
            <w:proofErr w:type="gramEnd"/>
            <w:r w:rsidR="00285567">
              <w:t xml:space="preserve">                                      *Saldo da pagare:</w:t>
            </w:r>
          </w:p>
        </w:tc>
      </w:tr>
    </w:tbl>
    <w:p w14:paraId="78795743" w14:textId="77777777" w:rsidR="00000000" w:rsidRPr="002F4B09" w:rsidRDefault="00000000" w:rsidP="007D191A">
      <w:pPr>
        <w:rPr>
          <w:lang w:val="it-IT"/>
        </w:rPr>
      </w:pPr>
    </w:p>
    <w:sectPr w:rsidR="005042FC" w:rsidRPr="002F4B09" w:rsidSect="007D191A">
      <w:pgSz w:w="11901" w:h="16817"/>
      <w:pgMar w:top="964" w:right="1134" w:bottom="964" w:left="1134" w:header="624" w:footer="624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021A7"/>
    <w:multiLevelType w:val="hybridMultilevel"/>
    <w:tmpl w:val="828A4DFE"/>
    <w:lvl w:ilvl="0" w:tplc="B2E6AE18">
      <w:start w:val="4"/>
      <w:numFmt w:val="bullet"/>
      <w:lvlText w:val="-"/>
      <w:lvlJc w:val="left"/>
      <w:pPr>
        <w:ind w:left="16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" w15:restartNumberingAfterBreak="0">
    <w:nsid w:val="2BF521F1"/>
    <w:multiLevelType w:val="multilevel"/>
    <w:tmpl w:val="BADC0356"/>
    <w:lvl w:ilvl="0">
      <w:start w:val="1"/>
      <w:numFmt w:val="decimal"/>
      <w:pStyle w:val="Style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4DA62FD6"/>
    <w:multiLevelType w:val="multilevel"/>
    <w:tmpl w:val="C7C2EA8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5C682E"/>
    <w:multiLevelType w:val="multilevel"/>
    <w:tmpl w:val="07E66484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hint="default"/>
      </w:rPr>
    </w:lvl>
  </w:abstractNum>
  <w:abstractNum w:abstractNumId="4" w15:restartNumberingAfterBreak="0">
    <w:nsid w:val="621F0540"/>
    <w:multiLevelType w:val="multilevel"/>
    <w:tmpl w:val="038EA046"/>
    <w:lvl w:ilvl="0">
      <w:start w:val="1"/>
      <w:numFmt w:val="decimal"/>
      <w:suff w:val="space"/>
      <w:lvlText w:val="Chapter %1."/>
      <w:lvlJc w:val="left"/>
      <w:pPr>
        <w:ind w:left="57" w:hanging="57"/>
      </w:pPr>
      <w:rPr>
        <w:rFonts w:hint="default"/>
      </w:rPr>
    </w:lvl>
    <w:lvl w:ilvl="1">
      <w:start w:val="1"/>
      <w:numFmt w:val="decimal"/>
      <w:isLgl/>
      <w:suff w:val="nothing"/>
      <w:lvlText w:val="%2. "/>
      <w:lvlJc w:val="left"/>
      <w:pPr>
        <w:ind w:left="0" w:firstLine="17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57" w:firstLine="0"/>
      </w:pPr>
      <w:rPr>
        <w:rFonts w:hint="default"/>
      </w:rPr>
    </w:lvl>
  </w:abstractNum>
  <w:abstractNum w:abstractNumId="5" w15:restartNumberingAfterBreak="0">
    <w:nsid w:val="702350D6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566223D"/>
    <w:multiLevelType w:val="multilevel"/>
    <w:tmpl w:val="459E342A"/>
    <w:lvl w:ilvl="0">
      <w:start w:val="1"/>
      <w:numFmt w:val="decimal"/>
      <w:pStyle w:val="paragraphstyl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783B356E"/>
    <w:multiLevelType w:val="multilevel"/>
    <w:tmpl w:val="AD2AB8C8"/>
    <w:lvl w:ilvl="0">
      <w:start w:val="1"/>
      <w:numFmt w:val="decimal"/>
      <w:suff w:val="space"/>
      <w:lvlText w:val="Chapter %1"/>
      <w:lvlJc w:val="left"/>
      <w:pPr>
        <w:ind w:left="1134" w:hanging="1134"/>
      </w:pPr>
      <w:rPr>
        <w:rFonts w:hint="default"/>
        <w:color w:val="auto"/>
      </w:rPr>
    </w:lvl>
    <w:lvl w:ilvl="1">
      <w:start w:val="1"/>
      <w:numFmt w:val="upperRoman"/>
      <w:suff w:val="nothing"/>
      <w:lvlText w:val="%2"/>
      <w:lvlJc w:val="left"/>
      <w:pPr>
        <w:ind w:left="567" w:hanging="567"/>
      </w:pPr>
      <w:rPr>
        <w:rFonts w:hint="default"/>
        <w:lang w:val="en-GB"/>
      </w:rPr>
    </w:lvl>
    <w:lvl w:ilvl="2">
      <w:start w:val="1"/>
      <w:numFmt w:val="upperLetter"/>
      <w:suff w:val="nothing"/>
      <w:lvlText w:val="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suff w:val="nothing"/>
      <w:lvlText w:val="%4"/>
      <w:lvlJc w:val="left"/>
      <w:pPr>
        <w:ind w:left="567" w:hanging="567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 w16cid:durableId="515728881">
    <w:abstractNumId w:val="4"/>
  </w:num>
  <w:num w:numId="2" w16cid:durableId="1785416267">
    <w:abstractNumId w:val="4"/>
  </w:num>
  <w:num w:numId="3" w16cid:durableId="748965568">
    <w:abstractNumId w:val="6"/>
  </w:num>
  <w:num w:numId="4" w16cid:durableId="130485612">
    <w:abstractNumId w:val="1"/>
  </w:num>
  <w:num w:numId="5" w16cid:durableId="1147211469">
    <w:abstractNumId w:val="3"/>
  </w:num>
  <w:num w:numId="6" w16cid:durableId="1308973957">
    <w:abstractNumId w:val="4"/>
  </w:num>
  <w:num w:numId="7" w16cid:durableId="8533971">
    <w:abstractNumId w:val="2"/>
  </w:num>
  <w:num w:numId="8" w16cid:durableId="711735558">
    <w:abstractNumId w:val="1"/>
  </w:num>
  <w:num w:numId="9" w16cid:durableId="2046520922">
    <w:abstractNumId w:val="3"/>
  </w:num>
  <w:num w:numId="10" w16cid:durableId="482818237">
    <w:abstractNumId w:val="3"/>
  </w:num>
  <w:num w:numId="11" w16cid:durableId="1786609513">
    <w:abstractNumId w:val="3"/>
  </w:num>
  <w:num w:numId="12" w16cid:durableId="1380478176">
    <w:abstractNumId w:val="3"/>
  </w:num>
  <w:num w:numId="13" w16cid:durableId="2124838434">
    <w:abstractNumId w:val="7"/>
  </w:num>
  <w:num w:numId="14" w16cid:durableId="1600799406">
    <w:abstractNumId w:val="7"/>
  </w:num>
  <w:num w:numId="15" w16cid:durableId="1239903168">
    <w:abstractNumId w:val="7"/>
  </w:num>
  <w:num w:numId="16" w16cid:durableId="1663773249">
    <w:abstractNumId w:val="7"/>
  </w:num>
  <w:num w:numId="17" w16cid:durableId="1897665361">
    <w:abstractNumId w:val="7"/>
  </w:num>
  <w:num w:numId="18" w16cid:durableId="1782798606">
    <w:abstractNumId w:val="7"/>
  </w:num>
  <w:num w:numId="19" w16cid:durableId="347025559">
    <w:abstractNumId w:val="7"/>
  </w:num>
  <w:num w:numId="20" w16cid:durableId="1560634108">
    <w:abstractNumId w:val="5"/>
  </w:num>
  <w:num w:numId="21" w16cid:durableId="384453534">
    <w:abstractNumId w:val="5"/>
  </w:num>
  <w:num w:numId="22" w16cid:durableId="618420081">
    <w:abstractNumId w:val="5"/>
  </w:num>
  <w:num w:numId="23" w16cid:durableId="390733380">
    <w:abstractNumId w:val="5"/>
  </w:num>
  <w:num w:numId="24" w16cid:durableId="874151307">
    <w:abstractNumId w:val="5"/>
  </w:num>
  <w:num w:numId="25" w16cid:durableId="1192648338">
    <w:abstractNumId w:val="5"/>
  </w:num>
  <w:num w:numId="26" w16cid:durableId="154494871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attachedTemplate r:id="rId1"/>
  <w:defaultTabStop w:val="720"/>
  <w:hyphenationZone w:val="283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CE1"/>
    <w:rsid w:val="0000674F"/>
    <w:rsid w:val="000115DC"/>
    <w:rsid w:val="00012712"/>
    <w:rsid w:val="00052733"/>
    <w:rsid w:val="00052CEC"/>
    <w:rsid w:val="00060C51"/>
    <w:rsid w:val="00063AC9"/>
    <w:rsid w:val="00073C32"/>
    <w:rsid w:val="00075CC7"/>
    <w:rsid w:val="0009678D"/>
    <w:rsid w:val="000A00FC"/>
    <w:rsid w:val="000A3AB0"/>
    <w:rsid w:val="000B5364"/>
    <w:rsid w:val="000C5D4A"/>
    <w:rsid w:val="00105A22"/>
    <w:rsid w:val="00110DB0"/>
    <w:rsid w:val="00117ED5"/>
    <w:rsid w:val="00121004"/>
    <w:rsid w:val="00123EA3"/>
    <w:rsid w:val="0013540A"/>
    <w:rsid w:val="00156793"/>
    <w:rsid w:val="00175AE7"/>
    <w:rsid w:val="00181876"/>
    <w:rsid w:val="00190396"/>
    <w:rsid w:val="001A06A9"/>
    <w:rsid w:val="001A3048"/>
    <w:rsid w:val="001B13DC"/>
    <w:rsid w:val="001B3DBA"/>
    <w:rsid w:val="001B6777"/>
    <w:rsid w:val="001D327C"/>
    <w:rsid w:val="001D328B"/>
    <w:rsid w:val="001D58B9"/>
    <w:rsid w:val="001E6485"/>
    <w:rsid w:val="001F0342"/>
    <w:rsid w:val="002146E6"/>
    <w:rsid w:val="00217BC4"/>
    <w:rsid w:val="00246CB3"/>
    <w:rsid w:val="00254A2E"/>
    <w:rsid w:val="00263373"/>
    <w:rsid w:val="002677F5"/>
    <w:rsid w:val="002720B8"/>
    <w:rsid w:val="00284641"/>
    <w:rsid w:val="00285567"/>
    <w:rsid w:val="00290528"/>
    <w:rsid w:val="002925D1"/>
    <w:rsid w:val="002D2B70"/>
    <w:rsid w:val="002E53B3"/>
    <w:rsid w:val="002F0CE1"/>
    <w:rsid w:val="002F416B"/>
    <w:rsid w:val="002F4B09"/>
    <w:rsid w:val="0031450E"/>
    <w:rsid w:val="003238DD"/>
    <w:rsid w:val="0032640D"/>
    <w:rsid w:val="00334100"/>
    <w:rsid w:val="003445D3"/>
    <w:rsid w:val="003608BE"/>
    <w:rsid w:val="00360BCB"/>
    <w:rsid w:val="003659C9"/>
    <w:rsid w:val="00370B80"/>
    <w:rsid w:val="0037703A"/>
    <w:rsid w:val="00382DE8"/>
    <w:rsid w:val="00384CBD"/>
    <w:rsid w:val="00387F23"/>
    <w:rsid w:val="003B75AF"/>
    <w:rsid w:val="003C11EA"/>
    <w:rsid w:val="003C1C06"/>
    <w:rsid w:val="003C20B0"/>
    <w:rsid w:val="003D7128"/>
    <w:rsid w:val="003E265D"/>
    <w:rsid w:val="003E7D20"/>
    <w:rsid w:val="004118C0"/>
    <w:rsid w:val="0041265B"/>
    <w:rsid w:val="0043076C"/>
    <w:rsid w:val="00446DDF"/>
    <w:rsid w:val="0045101E"/>
    <w:rsid w:val="00467DA1"/>
    <w:rsid w:val="004923ED"/>
    <w:rsid w:val="004B5C0B"/>
    <w:rsid w:val="004C72B1"/>
    <w:rsid w:val="004D0831"/>
    <w:rsid w:val="004D7049"/>
    <w:rsid w:val="004E7273"/>
    <w:rsid w:val="004F74C9"/>
    <w:rsid w:val="00501727"/>
    <w:rsid w:val="005368F9"/>
    <w:rsid w:val="005413FB"/>
    <w:rsid w:val="00543B2C"/>
    <w:rsid w:val="005702DB"/>
    <w:rsid w:val="005D084E"/>
    <w:rsid w:val="005D1603"/>
    <w:rsid w:val="005D1D35"/>
    <w:rsid w:val="005F6DD1"/>
    <w:rsid w:val="005F7F49"/>
    <w:rsid w:val="00604E55"/>
    <w:rsid w:val="0062357A"/>
    <w:rsid w:val="00634455"/>
    <w:rsid w:val="0064696A"/>
    <w:rsid w:val="00656BAC"/>
    <w:rsid w:val="00663E6A"/>
    <w:rsid w:val="00665F36"/>
    <w:rsid w:val="006858C1"/>
    <w:rsid w:val="006A4882"/>
    <w:rsid w:val="006C6DA3"/>
    <w:rsid w:val="006F0CF6"/>
    <w:rsid w:val="006F66CC"/>
    <w:rsid w:val="00711682"/>
    <w:rsid w:val="007306E7"/>
    <w:rsid w:val="00740BFE"/>
    <w:rsid w:val="007428A6"/>
    <w:rsid w:val="00744CEA"/>
    <w:rsid w:val="00761BFA"/>
    <w:rsid w:val="007642AC"/>
    <w:rsid w:val="00770394"/>
    <w:rsid w:val="0079496E"/>
    <w:rsid w:val="007961E4"/>
    <w:rsid w:val="007A660C"/>
    <w:rsid w:val="007C2AAA"/>
    <w:rsid w:val="007C38B7"/>
    <w:rsid w:val="007C6F00"/>
    <w:rsid w:val="007D191A"/>
    <w:rsid w:val="007E3135"/>
    <w:rsid w:val="007E3E8E"/>
    <w:rsid w:val="007F7FC4"/>
    <w:rsid w:val="00803E4A"/>
    <w:rsid w:val="00807119"/>
    <w:rsid w:val="00807B47"/>
    <w:rsid w:val="00813E17"/>
    <w:rsid w:val="00826FB6"/>
    <w:rsid w:val="00831B9C"/>
    <w:rsid w:val="00847734"/>
    <w:rsid w:val="00852B9D"/>
    <w:rsid w:val="00852D2F"/>
    <w:rsid w:val="008925A2"/>
    <w:rsid w:val="00894FC9"/>
    <w:rsid w:val="008B46EE"/>
    <w:rsid w:val="008B5BBC"/>
    <w:rsid w:val="008B6184"/>
    <w:rsid w:val="008C45B2"/>
    <w:rsid w:val="008E703D"/>
    <w:rsid w:val="009127A0"/>
    <w:rsid w:val="00926E7E"/>
    <w:rsid w:val="009463F6"/>
    <w:rsid w:val="00967742"/>
    <w:rsid w:val="00974E5B"/>
    <w:rsid w:val="00991779"/>
    <w:rsid w:val="009B077F"/>
    <w:rsid w:val="009C1001"/>
    <w:rsid w:val="009C476A"/>
    <w:rsid w:val="009D3375"/>
    <w:rsid w:val="009E11A6"/>
    <w:rsid w:val="009E2E6D"/>
    <w:rsid w:val="009F236A"/>
    <w:rsid w:val="00A22960"/>
    <w:rsid w:val="00A30A66"/>
    <w:rsid w:val="00A328E8"/>
    <w:rsid w:val="00A63F7C"/>
    <w:rsid w:val="00A74024"/>
    <w:rsid w:val="00A90FED"/>
    <w:rsid w:val="00AB275C"/>
    <w:rsid w:val="00AB4B2B"/>
    <w:rsid w:val="00AB7FA9"/>
    <w:rsid w:val="00AC0C4F"/>
    <w:rsid w:val="00AC2B0C"/>
    <w:rsid w:val="00AC7607"/>
    <w:rsid w:val="00B206C1"/>
    <w:rsid w:val="00B31B60"/>
    <w:rsid w:val="00B353F5"/>
    <w:rsid w:val="00B35879"/>
    <w:rsid w:val="00B478C2"/>
    <w:rsid w:val="00B518B7"/>
    <w:rsid w:val="00B535BE"/>
    <w:rsid w:val="00B72D38"/>
    <w:rsid w:val="00B7471B"/>
    <w:rsid w:val="00B9140C"/>
    <w:rsid w:val="00B95398"/>
    <w:rsid w:val="00BA7E69"/>
    <w:rsid w:val="00BE2DA4"/>
    <w:rsid w:val="00BE3BDE"/>
    <w:rsid w:val="00C04DFD"/>
    <w:rsid w:val="00C237E1"/>
    <w:rsid w:val="00C27FA7"/>
    <w:rsid w:val="00C32CC0"/>
    <w:rsid w:val="00C37DFA"/>
    <w:rsid w:val="00C410C9"/>
    <w:rsid w:val="00C45742"/>
    <w:rsid w:val="00C94809"/>
    <w:rsid w:val="00CB3C59"/>
    <w:rsid w:val="00CC778B"/>
    <w:rsid w:val="00CD1A99"/>
    <w:rsid w:val="00CD60AB"/>
    <w:rsid w:val="00CE6D36"/>
    <w:rsid w:val="00CF537B"/>
    <w:rsid w:val="00D06C6C"/>
    <w:rsid w:val="00D33430"/>
    <w:rsid w:val="00D42C50"/>
    <w:rsid w:val="00D526A7"/>
    <w:rsid w:val="00D7495A"/>
    <w:rsid w:val="00D92456"/>
    <w:rsid w:val="00D9599B"/>
    <w:rsid w:val="00DA0658"/>
    <w:rsid w:val="00DA3155"/>
    <w:rsid w:val="00DD00E8"/>
    <w:rsid w:val="00DD2771"/>
    <w:rsid w:val="00DD74FB"/>
    <w:rsid w:val="00DF2045"/>
    <w:rsid w:val="00DF2F21"/>
    <w:rsid w:val="00E06CF0"/>
    <w:rsid w:val="00E44EE6"/>
    <w:rsid w:val="00E60CF1"/>
    <w:rsid w:val="00E72651"/>
    <w:rsid w:val="00E8000D"/>
    <w:rsid w:val="00E861C7"/>
    <w:rsid w:val="00EA4E79"/>
    <w:rsid w:val="00EB41F4"/>
    <w:rsid w:val="00EC2DBD"/>
    <w:rsid w:val="00EF4C11"/>
    <w:rsid w:val="00F01E60"/>
    <w:rsid w:val="00F25C83"/>
    <w:rsid w:val="00F262D5"/>
    <w:rsid w:val="00F7559F"/>
    <w:rsid w:val="00F874D0"/>
    <w:rsid w:val="00F924BB"/>
    <w:rsid w:val="00F97797"/>
    <w:rsid w:val="00F97C67"/>
    <w:rsid w:val="00FB69EA"/>
    <w:rsid w:val="00FC5235"/>
    <w:rsid w:val="00FC5C17"/>
    <w:rsid w:val="00FD2099"/>
    <w:rsid w:val="00FD65E6"/>
    <w:rsid w:val="00FE7DBA"/>
    <w:rsid w:val="00FF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35A18CB"/>
  <w14:defaultImageDpi w14:val="32767"/>
  <w15:chartTrackingRefBased/>
  <w15:docId w15:val="{6C22619B-A172-3F48-815F-16EE3B45B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0674F"/>
    <w:pPr>
      <w:spacing w:after="120"/>
      <w:jc w:val="both"/>
    </w:pPr>
    <w:rPr>
      <w:rFonts w:ascii="Bookman Old Style" w:eastAsiaTheme="minorEastAsia" w:hAnsi="Bookman Old Style"/>
      <w:sz w:val="28"/>
      <w:szCs w:val="22"/>
      <w:lang w:val="en-US" w:eastAsia="en-IE"/>
    </w:rPr>
  </w:style>
  <w:style w:type="paragraph" w:styleId="Heading1">
    <w:name w:val="heading 1"/>
    <w:basedOn w:val="Normal"/>
    <w:next w:val="Normal"/>
    <w:link w:val="Heading1Char"/>
    <w:qFormat/>
    <w:rsid w:val="005D084E"/>
    <w:pPr>
      <w:keepNext/>
      <w:numPr>
        <w:numId w:val="7"/>
      </w:numPr>
      <w:tabs>
        <w:tab w:val="clear" w:pos="720"/>
      </w:tabs>
      <w:spacing w:before="240" w:after="60"/>
      <w:ind w:left="431" w:hanging="431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24"/>
      <w:szCs w:val="32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9E2E6D"/>
    <w:pPr>
      <w:widowControl w:val="0"/>
      <w:autoSpaceDE w:val="0"/>
      <w:autoSpaceDN w:val="0"/>
      <w:spacing w:before="240" w:after="240"/>
      <w:ind w:left="193"/>
      <w:jc w:val="left"/>
      <w:outlineLvl w:val="1"/>
    </w:pPr>
    <w:rPr>
      <w:rFonts w:ascii="Book Antiqua" w:eastAsia="Book Antiqua" w:hAnsi="Book Antiqua" w:cs="Book Antiqua"/>
      <w:b/>
      <w:bCs/>
      <w:color w:val="C00000"/>
      <w:sz w:val="32"/>
      <w:szCs w:val="26"/>
      <w:lang w:val="it-IT" w:eastAsia="en-GB" w:bidi="en-GB"/>
    </w:rPr>
  </w:style>
  <w:style w:type="paragraph" w:styleId="Heading3">
    <w:name w:val="heading 3"/>
    <w:basedOn w:val="Normal"/>
    <w:next w:val="Normal"/>
    <w:link w:val="Heading3Char"/>
    <w:unhideWhenUsed/>
    <w:qFormat/>
    <w:rsid w:val="005D084E"/>
    <w:pPr>
      <w:keepNext/>
      <w:keepLines/>
      <w:numPr>
        <w:ilvl w:val="2"/>
        <w:numId w:val="25"/>
      </w:numPr>
      <w:spacing w:before="120"/>
      <w:outlineLvl w:val="2"/>
    </w:pPr>
    <w:rPr>
      <w:rFonts w:asciiTheme="majorHAnsi" w:eastAsiaTheme="majorEastAsia" w:hAnsiTheme="majorHAnsi" w:cstheme="majorBidi"/>
      <w:sz w:val="24"/>
    </w:rPr>
  </w:style>
  <w:style w:type="paragraph" w:styleId="Heading4">
    <w:name w:val="heading 4"/>
    <w:basedOn w:val="Normal"/>
    <w:link w:val="Heading4Char"/>
    <w:qFormat/>
    <w:rsid w:val="005D084E"/>
    <w:pPr>
      <w:numPr>
        <w:ilvl w:val="3"/>
        <w:numId w:val="25"/>
      </w:numPr>
      <w:spacing w:before="240"/>
      <w:outlineLvl w:val="3"/>
    </w:pPr>
    <w:rPr>
      <w:rFonts w:ascii="Times New Roman" w:hAnsi="Times New Roman"/>
      <w:b/>
      <w:color w:val="4472C4"/>
      <w:lang w:eastAsia="en-GB"/>
    </w:rPr>
  </w:style>
  <w:style w:type="paragraph" w:styleId="Heading5">
    <w:name w:val="heading 5"/>
    <w:basedOn w:val="Normal"/>
    <w:link w:val="Heading5Char"/>
    <w:qFormat/>
    <w:rsid w:val="005D084E"/>
    <w:pPr>
      <w:numPr>
        <w:ilvl w:val="4"/>
        <w:numId w:val="25"/>
      </w:numPr>
      <w:outlineLvl w:val="4"/>
    </w:pPr>
    <w:rPr>
      <w:rFonts w:ascii="Times New Roman" w:hAnsi="Times New Roman"/>
      <w:lang w:eastAsia="en-GB"/>
    </w:rPr>
  </w:style>
  <w:style w:type="paragraph" w:styleId="Heading6">
    <w:name w:val="heading 6"/>
    <w:basedOn w:val="Normal"/>
    <w:next w:val="Normal"/>
    <w:link w:val="Heading6Char"/>
    <w:qFormat/>
    <w:rsid w:val="005D084E"/>
    <w:pPr>
      <w:numPr>
        <w:ilvl w:val="5"/>
        <w:numId w:val="25"/>
      </w:numPr>
      <w:spacing w:after="60"/>
      <w:outlineLvl w:val="5"/>
    </w:pPr>
    <w:rPr>
      <w:smallCaps/>
    </w:rPr>
  </w:style>
  <w:style w:type="paragraph" w:styleId="Heading7">
    <w:name w:val="heading 7"/>
    <w:basedOn w:val="Normal"/>
    <w:next w:val="Normal"/>
    <w:link w:val="Heading7Char"/>
    <w:qFormat/>
    <w:rsid w:val="005D084E"/>
    <w:pPr>
      <w:numPr>
        <w:ilvl w:val="6"/>
        <w:numId w:val="25"/>
      </w:numPr>
      <w:spacing w:after="60"/>
      <w:outlineLvl w:val="6"/>
    </w:pPr>
    <w:rPr>
      <w:rFonts w:ascii="Times New Roman" w:hAnsi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D084E"/>
    <w:rPr>
      <w:rFonts w:asciiTheme="majorHAnsi" w:eastAsiaTheme="majorEastAsia" w:hAnsiTheme="majorHAnsi" w:cstheme="majorBidi"/>
      <w:b/>
      <w:color w:val="2F5496" w:themeColor="accent1" w:themeShade="BF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BE2DA4"/>
    <w:pPr>
      <w:spacing w:before="200"/>
      <w:ind w:left="864" w:right="864"/>
    </w:pPr>
    <w:rPr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DA4"/>
    <w:rPr>
      <w:iCs/>
      <w:color w:val="404040" w:themeColor="text1" w:themeTint="BF"/>
    </w:rPr>
  </w:style>
  <w:style w:type="paragraph" w:styleId="FootnoteText">
    <w:name w:val="footnote text"/>
    <w:basedOn w:val="Normal"/>
    <w:link w:val="FootnoteTextChar"/>
    <w:autoRedefine/>
    <w:unhideWhenUsed/>
    <w:qFormat/>
    <w:rsid w:val="00894FC9"/>
    <w:pPr>
      <w:spacing w:before="120"/>
    </w:pPr>
    <w:rPr>
      <w:rFonts w:asciiTheme="minorHAnsi" w:hAnsiTheme="minorHAnsi"/>
      <w:sz w:val="21"/>
    </w:rPr>
  </w:style>
  <w:style w:type="character" w:customStyle="1" w:styleId="FootnoteTextChar">
    <w:name w:val="Footnote Text Char"/>
    <w:basedOn w:val="DefaultParagraphFont"/>
    <w:link w:val="FootnoteText"/>
    <w:rsid w:val="00894FC9"/>
    <w:rPr>
      <w:rFonts w:eastAsiaTheme="minorEastAsia"/>
      <w:sz w:val="21"/>
      <w:szCs w:val="22"/>
      <w:lang w:val="en-US" w:eastAsia="en-IE"/>
    </w:rPr>
  </w:style>
  <w:style w:type="paragraph" w:styleId="ListParagraph">
    <w:name w:val="List Paragraph"/>
    <w:basedOn w:val="Normal"/>
    <w:uiPriority w:val="34"/>
    <w:qFormat/>
    <w:rsid w:val="003445D3"/>
    <w:pPr>
      <w:widowControl w:val="0"/>
      <w:spacing w:before="120"/>
      <w:ind w:left="1486" w:hanging="431"/>
    </w:pPr>
    <w:rPr>
      <w:rFonts w:ascii="Cambria" w:eastAsia="Cambria" w:hAnsi="Cambria" w:cs="Cambria"/>
      <w:b/>
      <w:sz w:val="22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9E2E6D"/>
    <w:pPr>
      <w:widowControl w:val="0"/>
      <w:numPr>
        <w:ilvl w:val="1"/>
      </w:numPr>
      <w:autoSpaceDE w:val="0"/>
      <w:autoSpaceDN w:val="0"/>
      <w:spacing w:before="240" w:after="240"/>
      <w:jc w:val="left"/>
    </w:pPr>
    <w:rPr>
      <w:rFonts w:asciiTheme="minorHAnsi" w:hAnsiTheme="minorHAnsi"/>
      <w:b/>
      <w:color w:val="000000" w:themeColor="text1"/>
      <w:spacing w:val="15"/>
      <w:sz w:val="24"/>
      <w:szCs w:val="24"/>
      <w:lang w:val="it-IT" w:eastAsia="en-GB" w:bidi="en-GB"/>
    </w:rPr>
  </w:style>
  <w:style w:type="character" w:customStyle="1" w:styleId="SubtitleChar">
    <w:name w:val="Subtitle Char"/>
    <w:basedOn w:val="DefaultParagraphFont"/>
    <w:link w:val="Subtitle"/>
    <w:uiPriority w:val="11"/>
    <w:rsid w:val="009E2E6D"/>
    <w:rPr>
      <w:rFonts w:eastAsiaTheme="minorEastAsia"/>
      <w:b/>
      <w:color w:val="000000" w:themeColor="text1"/>
      <w:spacing w:val="15"/>
      <w:lang w:val="it-IT" w:eastAsia="en-GB" w:bidi="en-GB"/>
    </w:rPr>
  </w:style>
  <w:style w:type="paragraph" w:styleId="Title">
    <w:name w:val="Title"/>
    <w:basedOn w:val="Normal"/>
    <w:next w:val="Normal"/>
    <w:link w:val="TitleChar"/>
    <w:qFormat/>
    <w:rsid w:val="005D084E"/>
    <w:pPr>
      <w:keepNext/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5D084E"/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E2E6D"/>
    <w:rPr>
      <w:rFonts w:ascii="Book Antiqua" w:eastAsia="Book Antiqua" w:hAnsi="Book Antiqua" w:cs="Book Antiqua"/>
      <w:b/>
      <w:bCs/>
      <w:color w:val="C00000"/>
      <w:sz w:val="32"/>
      <w:szCs w:val="26"/>
      <w:lang w:val="it-IT" w:eastAsia="en-GB" w:bidi="en-GB"/>
    </w:rPr>
  </w:style>
  <w:style w:type="character" w:styleId="FootnoteReference">
    <w:name w:val="footnote reference"/>
    <w:basedOn w:val="DefaultParagraphFont"/>
    <w:uiPriority w:val="99"/>
    <w:unhideWhenUsed/>
    <w:qFormat/>
    <w:rsid w:val="00217BC4"/>
    <w:rPr>
      <w:rFonts w:ascii="Baskerville" w:hAnsi="Baskerville"/>
      <w:b w:val="0"/>
      <w:bCs w:val="0"/>
      <w:i w:val="0"/>
      <w:iCs w:val="0"/>
      <w:sz w:val="20"/>
      <w:vertAlign w:val="superscript"/>
    </w:rPr>
  </w:style>
  <w:style w:type="paragraph" w:customStyle="1" w:styleId="reader">
    <w:name w:val="reader"/>
    <w:basedOn w:val="Normal"/>
    <w:qFormat/>
    <w:rsid w:val="00740BFE"/>
    <w:rPr>
      <w:smallCaps/>
      <w:color w:val="000000" w:themeColor="text1"/>
    </w:rPr>
  </w:style>
  <w:style w:type="character" w:customStyle="1" w:styleId="Heading4Char">
    <w:name w:val="Heading 4 Char"/>
    <w:basedOn w:val="DefaultParagraphFont"/>
    <w:link w:val="Heading4"/>
    <w:rsid w:val="00F25C83"/>
    <w:rPr>
      <w:rFonts w:ascii="Times New Roman" w:eastAsia="Times New Roman" w:hAnsi="Times New Roman" w:cs="Times New Roman"/>
      <w:b/>
      <w:color w:val="4472C4"/>
      <w:lang w:eastAsia="en-GB"/>
    </w:rPr>
  </w:style>
  <w:style w:type="paragraph" w:customStyle="1" w:styleId="Alinea">
    <w:name w:val="Alinea"/>
    <w:basedOn w:val="Normal"/>
    <w:next w:val="Normal"/>
    <w:link w:val="AlineaChar"/>
    <w:autoRedefine/>
    <w:qFormat/>
    <w:rsid w:val="005D1603"/>
    <w:pPr>
      <w:spacing w:line="276" w:lineRule="auto"/>
      <w:ind w:left="709"/>
    </w:pPr>
    <w:rPr>
      <w:rFonts w:ascii="Tahoma" w:hAnsi="Tahoma" w:cs="Palatino Linotype"/>
      <w:color w:val="C00000"/>
    </w:rPr>
  </w:style>
  <w:style w:type="character" w:customStyle="1" w:styleId="AlineaChar">
    <w:name w:val="Alinea Char"/>
    <w:basedOn w:val="DefaultParagraphFont"/>
    <w:link w:val="Alinea"/>
    <w:rsid w:val="005D1603"/>
    <w:rPr>
      <w:rFonts w:ascii="Tahoma" w:hAnsi="Tahoma" w:cs="Palatino Linotype"/>
      <w:color w:val="C00000"/>
      <w:lang w:val="nl-NL" w:eastAsia="zh-CN"/>
    </w:rPr>
  </w:style>
  <w:style w:type="paragraph" w:styleId="BodyText">
    <w:name w:val="Body Text"/>
    <w:basedOn w:val="Normal"/>
    <w:link w:val="BodyTextChar"/>
    <w:uiPriority w:val="1"/>
    <w:qFormat/>
    <w:rsid w:val="00063AC9"/>
    <w:pPr>
      <w:widowControl w:val="0"/>
      <w:spacing w:before="120"/>
      <w:ind w:left="108"/>
    </w:pPr>
    <w:rPr>
      <w:rFonts w:ascii="Helvetica Light" w:hAnsi="Helvetica Light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063AC9"/>
    <w:rPr>
      <w:rFonts w:ascii="Helvetica Light" w:hAnsi="Helvetica Light" w:cs="Times New Roman"/>
      <w:sz w:val="28"/>
      <w:szCs w:val="28"/>
      <w:lang w:val="nl-NL" w:eastAsia="en-GB"/>
    </w:rPr>
  </w:style>
  <w:style w:type="character" w:customStyle="1" w:styleId="Heading7Char">
    <w:name w:val="Heading 7 Char"/>
    <w:basedOn w:val="DefaultParagraphFont"/>
    <w:link w:val="Heading7"/>
    <w:rsid w:val="00F25C83"/>
    <w:rPr>
      <w:rFonts w:ascii="Times New Roman" w:eastAsia="Times New Roman" w:hAnsi="Times New Roman" w:cs="Times New Roman"/>
      <w:lang w:eastAsia="en-GB"/>
    </w:rPr>
  </w:style>
  <w:style w:type="paragraph" w:styleId="NoSpacing">
    <w:name w:val="No Spacing"/>
    <w:uiPriority w:val="1"/>
    <w:qFormat/>
    <w:rsid w:val="00284641"/>
    <w:pPr>
      <w:spacing w:line="360" w:lineRule="auto"/>
    </w:pPr>
    <w:rPr>
      <w:rFonts w:ascii="Helvetica Light" w:hAnsi="Helvetica Light" w:cs="Times New Roman"/>
      <w:lang w:eastAsia="en-GB"/>
    </w:rPr>
  </w:style>
  <w:style w:type="character" w:customStyle="1" w:styleId="Heading6Char">
    <w:name w:val="Heading 6 Char"/>
    <w:basedOn w:val="DefaultParagraphFont"/>
    <w:link w:val="Heading6"/>
    <w:rsid w:val="002677F5"/>
    <w:rPr>
      <w:rFonts w:cs="Times New Roman"/>
      <w:smallCaps/>
      <w:sz w:val="22"/>
      <w:szCs w:val="22"/>
      <w:lang w:val="en-US"/>
    </w:rPr>
  </w:style>
  <w:style w:type="character" w:customStyle="1" w:styleId="Heading3Char">
    <w:name w:val="Heading 3 Char"/>
    <w:basedOn w:val="DefaultParagraphFont"/>
    <w:link w:val="Heading3"/>
    <w:rsid w:val="005D084E"/>
    <w:rPr>
      <w:rFonts w:asciiTheme="majorHAnsi" w:eastAsiaTheme="majorEastAsia" w:hAnsiTheme="majorHAnsi" w:cstheme="majorBidi"/>
    </w:rPr>
  </w:style>
  <w:style w:type="paragraph" w:customStyle="1" w:styleId="chaptertitle">
    <w:name w:val="chapter_title"/>
    <w:basedOn w:val="Heading1"/>
    <w:autoRedefine/>
    <w:qFormat/>
    <w:rsid w:val="00B353F5"/>
    <w:pPr>
      <w:spacing w:line="259" w:lineRule="auto"/>
    </w:pPr>
    <w:rPr>
      <w:lang w:eastAsia="zh-TW"/>
    </w:rPr>
  </w:style>
  <w:style w:type="paragraph" w:customStyle="1" w:styleId="whiteline">
    <w:name w:val="white_line"/>
    <w:basedOn w:val="chaptertitle"/>
    <w:autoRedefine/>
    <w:qFormat/>
    <w:rsid w:val="003C1C06"/>
    <w:pPr>
      <w:spacing w:before="0" w:line="360" w:lineRule="auto"/>
    </w:pPr>
    <w:rPr>
      <w:caps/>
      <w:smallCaps/>
    </w:rPr>
  </w:style>
  <w:style w:type="paragraph" w:customStyle="1" w:styleId="whiteline0">
    <w:name w:val="white_line_"/>
    <w:autoRedefine/>
    <w:qFormat/>
    <w:rsid w:val="003C1C06"/>
    <w:pPr>
      <w:spacing w:after="200" w:line="360" w:lineRule="auto"/>
      <w:jc w:val="center"/>
    </w:pPr>
    <w:rPr>
      <w:rFonts w:ascii="Times New Roman" w:eastAsiaTheme="majorEastAsia" w:hAnsi="Times New Roman" w:cs="Times New Roman"/>
      <w:caps/>
      <w:smallCaps/>
      <w:sz w:val="28"/>
      <w:szCs w:val="28"/>
      <w:lang w:eastAsia="zh-TW"/>
    </w:rPr>
  </w:style>
  <w:style w:type="paragraph" w:customStyle="1" w:styleId="paragraphtitle">
    <w:name w:val="paragraph_title"/>
    <w:basedOn w:val="Normal"/>
    <w:autoRedefine/>
    <w:qFormat/>
    <w:rsid w:val="00B353F5"/>
    <w:pPr>
      <w:spacing w:before="240"/>
      <w:ind w:left="578" w:hanging="578"/>
    </w:pPr>
    <w:rPr>
      <w:caps/>
      <w:color w:val="000000"/>
      <w:szCs w:val="23"/>
    </w:rPr>
  </w:style>
  <w:style w:type="paragraph" w:customStyle="1" w:styleId="Style1">
    <w:name w:val="Style1"/>
    <w:basedOn w:val="Normal"/>
    <w:autoRedefine/>
    <w:qFormat/>
    <w:rsid w:val="004D0831"/>
    <w:pPr>
      <w:numPr>
        <w:numId w:val="8"/>
      </w:numPr>
    </w:pPr>
    <w:rPr>
      <w:b/>
      <w:sz w:val="22"/>
    </w:rPr>
  </w:style>
  <w:style w:type="paragraph" w:customStyle="1" w:styleId="paragraphstyle">
    <w:name w:val="paragraph_style"/>
    <w:basedOn w:val="Normal"/>
    <w:autoRedefine/>
    <w:qFormat/>
    <w:rsid w:val="003C1C06"/>
    <w:pPr>
      <w:numPr>
        <w:numId w:val="3"/>
      </w:numPr>
    </w:pPr>
  </w:style>
  <w:style w:type="paragraph" w:customStyle="1" w:styleId="whiteline12">
    <w:name w:val="white_line_12"/>
    <w:basedOn w:val="whiteline"/>
    <w:autoRedefine/>
    <w:qFormat/>
    <w:rsid w:val="003C1C06"/>
  </w:style>
  <w:style w:type="paragraph" w:customStyle="1" w:styleId="Quote1">
    <w:name w:val="Quote1"/>
    <w:basedOn w:val="Normal"/>
    <w:autoRedefine/>
    <w:qFormat/>
    <w:rsid w:val="00446DDF"/>
    <w:pPr>
      <w:ind w:left="720"/>
    </w:pPr>
  </w:style>
  <w:style w:type="paragraph" w:customStyle="1" w:styleId="body">
    <w:name w:val="body"/>
    <w:basedOn w:val="Normal"/>
    <w:link w:val="bodyChar"/>
    <w:autoRedefine/>
    <w:qFormat/>
    <w:rsid w:val="00285567"/>
    <w:pPr>
      <w:overflowPunct w:val="0"/>
      <w:autoSpaceDE w:val="0"/>
      <w:autoSpaceDN w:val="0"/>
      <w:adjustRightInd w:val="0"/>
      <w:spacing w:before="200" w:after="200"/>
      <w:jc w:val="left"/>
      <w:textAlignment w:val="baseline"/>
    </w:pPr>
    <w:rPr>
      <w:rFonts w:ascii="Book Antiqua" w:eastAsiaTheme="minorHAnsi" w:hAnsi="Book Antiqua" w:cs="Palatino Linotype"/>
      <w:sz w:val="24"/>
      <w:szCs w:val="20"/>
      <w:lang w:val="it-IT" w:eastAsia="it-IT"/>
    </w:rPr>
  </w:style>
  <w:style w:type="character" w:customStyle="1" w:styleId="bodyChar">
    <w:name w:val="body Char"/>
    <w:basedOn w:val="DefaultParagraphFont"/>
    <w:link w:val="body"/>
    <w:rsid w:val="00285567"/>
    <w:rPr>
      <w:rFonts w:ascii="Book Antiqua" w:hAnsi="Book Antiqua" w:cs="Palatino Linotype"/>
      <w:szCs w:val="20"/>
      <w:lang w:val="it-IT" w:eastAsia="it-IT"/>
    </w:rPr>
  </w:style>
  <w:style w:type="paragraph" w:customStyle="1" w:styleId="Bibliography1">
    <w:name w:val="Bibliography1"/>
    <w:basedOn w:val="NoSpacing"/>
    <w:autoRedefine/>
    <w:qFormat/>
    <w:rsid w:val="00C27FA7"/>
    <w:pPr>
      <w:spacing w:before="300" w:after="300"/>
      <w:ind w:left="709" w:hanging="709"/>
    </w:pPr>
    <w:rPr>
      <w:color w:val="00000A"/>
      <w:szCs w:val="22"/>
      <w:lang w:val="it-IT" w:eastAsia="en-US"/>
    </w:rPr>
  </w:style>
  <w:style w:type="paragraph" w:customStyle="1" w:styleId="vertaling">
    <w:name w:val="vertaling"/>
    <w:basedOn w:val="Normal"/>
    <w:next w:val="Normal"/>
    <w:qFormat/>
    <w:rsid w:val="00063AC9"/>
    <w:pPr>
      <w:spacing w:line="259" w:lineRule="auto"/>
    </w:pPr>
    <w:rPr>
      <w:color w:val="C00000"/>
    </w:rPr>
  </w:style>
  <w:style w:type="paragraph" w:styleId="ListContinue">
    <w:name w:val="List Continue"/>
    <w:basedOn w:val="Normal"/>
    <w:uiPriority w:val="99"/>
    <w:semiHidden/>
    <w:unhideWhenUsed/>
    <w:rsid w:val="006A4882"/>
    <w:pPr>
      <w:ind w:left="283"/>
      <w:contextualSpacing/>
    </w:pPr>
  </w:style>
  <w:style w:type="paragraph" w:customStyle="1" w:styleId="constitutions">
    <w:name w:val="constitutions"/>
    <w:basedOn w:val="Normal"/>
    <w:qFormat/>
    <w:rsid w:val="00E8000D"/>
    <w:pPr>
      <w:spacing w:before="240"/>
    </w:pPr>
  </w:style>
  <w:style w:type="paragraph" w:customStyle="1" w:styleId="noteonproperlaw">
    <w:name w:val="note_on_proper_law"/>
    <w:basedOn w:val="constitutions"/>
    <w:next w:val="constitutions"/>
    <w:qFormat/>
    <w:rsid w:val="00E8000D"/>
    <w:pPr>
      <w:ind w:left="720"/>
    </w:pPr>
    <w:rPr>
      <w:i/>
    </w:rPr>
  </w:style>
  <w:style w:type="character" w:customStyle="1" w:styleId="Heading5Char">
    <w:name w:val="Heading 5 Char"/>
    <w:basedOn w:val="DefaultParagraphFont"/>
    <w:link w:val="Heading5"/>
    <w:rsid w:val="00F25C83"/>
    <w:rPr>
      <w:rFonts w:ascii="Times New Roman" w:eastAsia="Times New Roman" w:hAnsi="Times New Roman" w:cs="Times New Roman"/>
      <w:lang w:eastAsia="en-GB"/>
    </w:rPr>
  </w:style>
  <w:style w:type="paragraph" w:customStyle="1" w:styleId="sacerdote">
    <w:name w:val="sacerdote"/>
    <w:basedOn w:val="Normal"/>
    <w:next w:val="Normal"/>
    <w:autoRedefine/>
    <w:qFormat/>
    <w:rsid w:val="003238DD"/>
    <w:pPr>
      <w:spacing w:before="120"/>
    </w:pPr>
    <w:rPr>
      <w:rFonts w:asciiTheme="minorHAnsi" w:hAnsiTheme="minorHAnsi" w:cs="Arial"/>
      <w:b/>
      <w:color w:val="C00000"/>
      <w:sz w:val="24"/>
      <w:szCs w:val="30"/>
    </w:rPr>
  </w:style>
  <w:style w:type="paragraph" w:customStyle="1" w:styleId="liturgicalheader">
    <w:name w:val="liturgical_header"/>
    <w:basedOn w:val="Heading2"/>
    <w:next w:val="Normal"/>
    <w:autoRedefine/>
    <w:qFormat/>
    <w:rsid w:val="00246CB3"/>
    <w:rPr>
      <w:rFonts w:asciiTheme="minorHAnsi" w:hAnsiTheme="minorHAnsi"/>
      <w:i/>
      <w:smallCaps/>
      <w:spacing w:val="11"/>
      <w:szCs w:val="30"/>
    </w:rPr>
  </w:style>
  <w:style w:type="paragraph" w:customStyle="1" w:styleId="commento">
    <w:name w:val="commento"/>
    <w:basedOn w:val="Normal"/>
    <w:next w:val="Normal"/>
    <w:qFormat/>
    <w:rsid w:val="00246CB3"/>
    <w:pPr>
      <w:spacing w:before="240"/>
      <w:ind w:left="720"/>
    </w:pPr>
    <w:rPr>
      <w:b/>
      <w:bCs/>
      <w:color w:val="C00000"/>
    </w:rPr>
  </w:style>
  <w:style w:type="table" w:styleId="TableGrid">
    <w:name w:val="Table Grid"/>
    <w:basedOn w:val="TableNormal"/>
    <w:rsid w:val="0000674F"/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ierrepaulwalraet/Desktop/forme/forma_comunicazione_testimoni_organizzazion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forma_comunicazione_testimoni_organizzazione.dotx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Pierre-Paul Walraet</dc:creator>
  <cp:keywords/>
  <dc:description/>
  <cp:lastModifiedBy>Pierre-Paul Walraet</cp:lastModifiedBy>
  <cp:revision>2</cp:revision>
  <dcterms:created xsi:type="dcterms:W3CDTF">2025-05-26T07:59:00Z</dcterms:created>
  <dcterms:modified xsi:type="dcterms:W3CDTF">2025-05-26T07:59:00Z</dcterms:modified>
</cp:coreProperties>
</file>