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A5DDC" w14:textId="7895FD76" w:rsidR="007C467E" w:rsidRPr="008F6A42" w:rsidRDefault="008F6A42" w:rsidP="007C467E">
      <w:pPr>
        <w:spacing w:before="108" w:line="360" w:lineRule="auto"/>
        <w:ind w:right="85"/>
        <w:jc w:val="center"/>
        <w:rPr>
          <w:rFonts w:ascii="Lucida Sans" w:hAnsi="Lucida Sans" w:cs="Arial"/>
          <w:sz w:val="24"/>
          <w:szCs w:val="24"/>
          <w:lang w:val="it-IT"/>
        </w:rPr>
      </w:pPr>
      <w:r>
        <w:rPr>
          <w:rFonts w:ascii="Lucida Sans" w:hAnsi="Lucida Sans" w:cs="Arial"/>
          <w:color w:val="666666"/>
          <w:w w:val="115"/>
          <w:sz w:val="24"/>
          <w:szCs w:val="24"/>
          <w:lang w:val="it-IT"/>
        </w:rPr>
        <w:t xml:space="preserve">COPERTINA </w:t>
      </w:r>
      <w:r w:rsidR="008E1D99">
        <w:rPr>
          <w:rFonts w:ascii="Lucida Sans" w:hAnsi="Lucida Sans" w:cs="Arial"/>
          <w:color w:val="666666"/>
          <w:w w:val="115"/>
          <w:sz w:val="24"/>
          <w:szCs w:val="24"/>
          <w:lang w:val="it-IT"/>
        </w:rPr>
        <w:t xml:space="preserve">DA </w:t>
      </w:r>
      <w:r>
        <w:rPr>
          <w:rFonts w:ascii="Lucida Sans" w:hAnsi="Lucida Sans" w:cs="Arial"/>
          <w:color w:val="666666"/>
          <w:w w:val="115"/>
          <w:sz w:val="24"/>
          <w:szCs w:val="24"/>
          <w:lang w:val="it-IT"/>
        </w:rPr>
        <w:t>PERSONALIZ</w:t>
      </w:r>
      <w:r w:rsidR="008E1D99">
        <w:rPr>
          <w:rFonts w:ascii="Lucida Sans" w:hAnsi="Lucida Sans" w:cs="Arial"/>
          <w:color w:val="666666"/>
          <w:w w:val="115"/>
          <w:sz w:val="24"/>
          <w:szCs w:val="24"/>
          <w:lang w:val="it-IT"/>
        </w:rPr>
        <w:t>ZARE</w:t>
      </w:r>
    </w:p>
    <w:p w14:paraId="2E5F706E" w14:textId="77777777" w:rsidR="008F6A42" w:rsidRDefault="008F6A42">
      <w:pPr>
        <w:spacing w:after="0" w:line="240" w:lineRule="auto"/>
      </w:pPr>
      <w:r>
        <w:br w:type="page"/>
      </w:r>
    </w:p>
    <w:p w14:paraId="1E68E596" w14:textId="77777777" w:rsidR="00BB40C2" w:rsidRPr="003D71FD" w:rsidRDefault="00BB40C2" w:rsidP="003D71FD">
      <w:pPr>
        <w:pStyle w:val="Heading1"/>
      </w:pPr>
      <w:r w:rsidRPr="003D71FD">
        <w:lastRenderedPageBreak/>
        <w:t>Riti di Introduzione</w:t>
      </w:r>
    </w:p>
    <w:p w14:paraId="393C69C2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5DB20F24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Nel nome del Padre e del Figlio e dello Spirito Santo.</w:t>
      </w:r>
    </w:p>
    <w:p w14:paraId="12FBC5DA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5FE1F3A4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Amen.</w:t>
      </w:r>
    </w:p>
    <w:p w14:paraId="7A4CC44C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6E13A320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La grazia del Signore nostro Gesù Cristo, l’amore di Dio Padre e la comunione dello Spirito Santo siano con tutti voi.</w:t>
      </w:r>
    </w:p>
    <w:p w14:paraId="0265E4DC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1A09847F" w14:textId="77777777" w:rsidR="0075626D" w:rsidRPr="007C467E" w:rsidRDefault="00BB40C2" w:rsidP="007C467E">
      <w:pPr>
        <w:rPr>
          <w:lang w:val="it-IT"/>
        </w:rPr>
      </w:pPr>
      <w:r w:rsidRPr="00BB40C2">
        <w:rPr>
          <w:lang w:val="it-IT"/>
        </w:rPr>
        <w:t>E con il tuo spirito.</w:t>
      </w:r>
    </w:p>
    <w:p w14:paraId="7A2CB4EE" w14:textId="21481C9F" w:rsidR="00317DAA" w:rsidRPr="007C467E" w:rsidRDefault="00BB40C2" w:rsidP="00266D37">
      <w:pPr>
        <w:pStyle w:val="Heading5"/>
      </w:pPr>
      <w:r w:rsidRPr="00BB40C2">
        <w:t xml:space="preserve">Memoria del </w:t>
      </w:r>
      <w:r w:rsidR="006850A4">
        <w:rPr>
          <w:lang w:val="it-IT"/>
        </w:rPr>
        <w:t>b</w:t>
      </w:r>
      <w:r w:rsidRPr="00BB40C2">
        <w:t>attesimo</w:t>
      </w:r>
    </w:p>
    <w:p w14:paraId="20261988" w14:textId="77777777" w:rsidR="005B6D3F" w:rsidRPr="005B6D3F" w:rsidRDefault="005B6D3F" w:rsidP="005B6D3F">
      <w:pPr>
        <w:pStyle w:val="sacerdote"/>
      </w:pPr>
      <w:r>
        <w:t>Celebrante</w:t>
      </w:r>
      <w:commentRangeStart w:id="0"/>
      <w:commentRangeEnd w:id="0"/>
      <w:r w:rsidR="006C01C8">
        <w:rPr>
          <w:rStyle w:val="CommentReference"/>
          <w:rFonts w:ascii="book antiqua" w:hAnsi="book antiqua" w:cs="Times New Roman"/>
          <w:b/>
          <w:color w:val="auto"/>
          <w:lang w:val="en-IT" w:eastAsia="en-GB"/>
        </w:rPr>
        <w:commentReference w:id="0"/>
      </w:r>
    </w:p>
    <w:p w14:paraId="65418C7F" w14:textId="6E3AC09C" w:rsidR="0075626D" w:rsidRPr="007C467E" w:rsidRDefault="006C01C8" w:rsidP="005B6D3F">
      <w:r w:rsidRPr="00800A6C">
        <w:rPr>
          <w:highlight w:val="yellow"/>
          <w:lang w:val="it-IT"/>
        </w:rPr>
        <w:t>…</w:t>
      </w:r>
    </w:p>
    <w:p w14:paraId="1EB7C279" w14:textId="5B6D2272" w:rsidR="00BB40C2" w:rsidRPr="00BB40C2" w:rsidRDefault="00BB40C2" w:rsidP="003D71FD">
      <w:pPr>
        <w:pStyle w:val="Heading3"/>
      </w:pPr>
      <w:r w:rsidRPr="00BB40C2">
        <w:t xml:space="preserve">Ringraziamento </w:t>
      </w:r>
      <w:r w:rsidRPr="003D71FD">
        <w:t>per</w:t>
      </w:r>
      <w:r w:rsidRPr="00BB40C2">
        <w:t xml:space="preserve"> il </w:t>
      </w:r>
      <w:r w:rsidR="006850A4">
        <w:t>d</w:t>
      </w:r>
      <w:r w:rsidRPr="00BB40C2">
        <w:t xml:space="preserve">ono del </w:t>
      </w:r>
      <w:r w:rsidR="006850A4">
        <w:t>b</w:t>
      </w:r>
      <w:r w:rsidRPr="00BB40C2">
        <w:t>attesimo</w:t>
      </w:r>
    </w:p>
    <w:p w14:paraId="0AAC69BC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1361199B" w14:textId="77777777" w:rsidR="00BB40C2" w:rsidRPr="00BB40C2" w:rsidRDefault="00BB40C2" w:rsidP="00CE220E">
      <w:pPr>
        <w:rPr>
          <w:rFonts w:ascii="Times" w:eastAsia="Times" w:hAnsi="Times" w:cs="Times"/>
          <w:lang w:val="it-IT"/>
        </w:rPr>
      </w:pPr>
      <w:r w:rsidRPr="00BB40C2">
        <w:rPr>
          <w:lang w:val="it-IT"/>
        </w:rPr>
        <w:t>Padre, nel Battesimo del tuo Figlio Gesù al fiume Giordano hai rivelato al mondo l'amore sponsale per il tuo popolo.</w:t>
      </w:r>
    </w:p>
    <w:p w14:paraId="0F200DA7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5BB877F0" w14:textId="77777777" w:rsidR="006B770B" w:rsidRPr="0088129B" w:rsidRDefault="00BB40C2" w:rsidP="00CE220E">
      <w:pPr>
        <w:rPr>
          <w:lang w:val="it-IT"/>
        </w:rPr>
      </w:pPr>
      <w:r w:rsidRPr="00BB40C2">
        <w:rPr>
          <w:lang w:val="it-IT"/>
        </w:rPr>
        <w:t>Noi ti lodiamo e ti rendiamo grazie.</w:t>
      </w:r>
    </w:p>
    <w:p w14:paraId="4EDE1BD6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39DEBEEE" w14:textId="77777777" w:rsidR="00BB40C2" w:rsidRPr="00BB40C2" w:rsidRDefault="00BB40C2" w:rsidP="00CE220E">
      <w:pPr>
        <w:rPr>
          <w:rFonts w:ascii="Times" w:eastAsia="Times" w:hAnsi="Times" w:cs="Times"/>
          <w:lang w:val="it-IT"/>
        </w:rPr>
      </w:pPr>
      <w:r w:rsidRPr="00BB40C2">
        <w:rPr>
          <w:lang w:val="it-IT"/>
        </w:rPr>
        <w:t>Cristo Gesù,</w:t>
      </w:r>
      <w:r w:rsidRPr="00BB40C2">
        <w:rPr>
          <w:rFonts w:ascii="Times" w:eastAsia="Times" w:hAnsi="Times" w:cs="Times"/>
          <w:lang w:val="it-IT"/>
        </w:rPr>
        <w:t xml:space="preserve"> </w:t>
      </w:r>
      <w:r w:rsidRPr="00BB40C2">
        <w:rPr>
          <w:lang w:val="it-IT"/>
        </w:rPr>
        <w:t>dal tuo costato aperto sulla Croce hai generato la Chiesa, tua diletta sposa.</w:t>
      </w:r>
    </w:p>
    <w:p w14:paraId="314F704D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4F940A85" w14:textId="77777777" w:rsidR="000567AC" w:rsidRPr="006B770B" w:rsidRDefault="00BB40C2" w:rsidP="00CE220E">
      <w:pPr>
        <w:rPr>
          <w:rFonts w:ascii="Times" w:eastAsia="Times" w:hAnsi="Times" w:cs="Times"/>
          <w:lang w:val="it-IT"/>
        </w:rPr>
      </w:pPr>
      <w:r w:rsidRPr="00BB40C2">
        <w:rPr>
          <w:lang w:val="it-IT"/>
        </w:rPr>
        <w:t>Noi ti lodiamo e ti rendiamo grazie.</w:t>
      </w:r>
    </w:p>
    <w:p w14:paraId="7D647444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11CD60BF" w14:textId="77777777" w:rsidR="00BB40C2" w:rsidRPr="00BB40C2" w:rsidRDefault="00BB40C2" w:rsidP="00CE220E">
      <w:pPr>
        <w:rPr>
          <w:rFonts w:ascii="Times" w:eastAsia="Times" w:hAnsi="Times" w:cs="Times"/>
          <w:lang w:val="it-IT"/>
        </w:rPr>
      </w:pPr>
      <w:r w:rsidRPr="00BB40C2">
        <w:rPr>
          <w:lang w:val="it-IT"/>
        </w:rPr>
        <w:t>Spirito Santo, potenza del Padre e del Figlio, oggi fai risplendere in</w:t>
      </w:r>
      <w:r w:rsidR="007C467E">
        <w:rPr>
          <w:lang w:val="it-IT"/>
        </w:rPr>
        <w:t xml:space="preserve"> </w:t>
      </w:r>
      <w:r w:rsidR="008F6A42">
        <w:rPr>
          <w:color w:val="C00000"/>
          <w:lang w:val="it-IT"/>
        </w:rPr>
        <w:t>...</w:t>
      </w:r>
      <w:r w:rsidR="007C467E">
        <w:rPr>
          <w:color w:val="C00000"/>
          <w:lang w:val="it-IT"/>
        </w:rPr>
        <w:t xml:space="preserve"> </w:t>
      </w:r>
      <w:r w:rsidR="007C467E">
        <w:rPr>
          <w:lang w:val="it-IT"/>
        </w:rPr>
        <w:t xml:space="preserve">e </w:t>
      </w:r>
      <w:r w:rsidR="008F6A42">
        <w:rPr>
          <w:color w:val="C00000"/>
          <w:lang w:val="it-IT"/>
        </w:rPr>
        <w:t>...</w:t>
      </w:r>
      <w:r w:rsidR="007C467E">
        <w:rPr>
          <w:lang w:val="it-IT"/>
        </w:rPr>
        <w:t xml:space="preserve"> </w:t>
      </w:r>
      <w:r w:rsidRPr="00BB40C2">
        <w:rPr>
          <w:lang w:val="it-IT"/>
        </w:rPr>
        <w:t>la veste nuziale della Chiesa.</w:t>
      </w:r>
    </w:p>
    <w:p w14:paraId="0F054599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584BB9A0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Noi ti lodiamo e ti rendiamo grazie.</w:t>
      </w:r>
    </w:p>
    <w:p w14:paraId="6C1D0E0F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lastRenderedPageBreak/>
        <w:t>Celebrante</w:t>
      </w:r>
    </w:p>
    <w:p w14:paraId="31B1349C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 xml:space="preserve">Dio onnipotente, origine e fonte della vita, che ci hai rigenerati nell’acqua con la potenza del Tuo Spirito, ravviva in noi la grazia del battesimo, e concedi a </w:t>
      </w:r>
      <w:r w:rsidR="008F6A42">
        <w:rPr>
          <w:color w:val="C00000"/>
          <w:lang w:val="it-IT"/>
        </w:rPr>
        <w:t>...</w:t>
      </w:r>
      <w:r w:rsidR="007C467E">
        <w:rPr>
          <w:color w:val="C00000"/>
          <w:lang w:val="it-IT"/>
        </w:rPr>
        <w:t xml:space="preserve"> </w:t>
      </w:r>
      <w:r w:rsidR="007C467E">
        <w:rPr>
          <w:lang w:val="it-IT"/>
        </w:rPr>
        <w:t xml:space="preserve">e </w:t>
      </w:r>
      <w:r w:rsidR="008F6A42">
        <w:rPr>
          <w:color w:val="C00000"/>
          <w:lang w:val="it-IT"/>
        </w:rPr>
        <w:t>...</w:t>
      </w:r>
      <w:r w:rsidR="007C467E" w:rsidRPr="00BB40C2">
        <w:rPr>
          <w:lang w:val="it-IT"/>
        </w:rPr>
        <w:t xml:space="preserve"> </w:t>
      </w:r>
      <w:r w:rsidRPr="00BB40C2">
        <w:rPr>
          <w:lang w:val="it-IT"/>
        </w:rPr>
        <w:t>un cuore libero e una fede ardente perché, purificati nell’intimo, accolgano il dono del matrimonio, nuova via della loro santificazione. Per Cristo nostro Signore.</w:t>
      </w:r>
    </w:p>
    <w:p w14:paraId="763C1285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799F6DF3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Amen.</w:t>
      </w:r>
    </w:p>
    <w:p w14:paraId="744A0A5F" w14:textId="61DB1725" w:rsidR="0075626D" w:rsidRPr="007C467E" w:rsidRDefault="00BB40C2" w:rsidP="007C467E">
      <w:pPr>
        <w:pStyle w:val="Heading3"/>
      </w:pPr>
      <w:r w:rsidRPr="00BB40C2">
        <w:t>Aspersione dell’</w:t>
      </w:r>
      <w:r w:rsidR="006850A4">
        <w:t>a</w:t>
      </w:r>
      <w:r w:rsidRPr="00BB40C2">
        <w:t xml:space="preserve">cqua </w:t>
      </w:r>
      <w:r w:rsidR="006850A4">
        <w:t>b</w:t>
      </w:r>
      <w:r w:rsidRPr="00BB40C2">
        <w:t>enedetta</w:t>
      </w:r>
    </w:p>
    <w:p w14:paraId="577CCB88" w14:textId="77777777" w:rsidR="00BB40C2" w:rsidRPr="00BB40C2" w:rsidRDefault="00BB40C2" w:rsidP="00266D37">
      <w:pPr>
        <w:pStyle w:val="Heading5"/>
      </w:pPr>
      <w:r w:rsidRPr="00FC4BAF">
        <w:t>Gloria</w:t>
      </w:r>
    </w:p>
    <w:p w14:paraId="69990555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2E6E816B" w14:textId="77777777" w:rsidR="00BB40C2" w:rsidRPr="00BB40C2" w:rsidRDefault="00BB40C2" w:rsidP="00CE220E">
      <w:pPr>
        <w:rPr>
          <w:highlight w:val="white"/>
          <w:lang w:val="it-IT"/>
        </w:rPr>
      </w:pPr>
      <w:r w:rsidRPr="00BB40C2">
        <w:rPr>
          <w:highlight w:val="white"/>
          <w:lang w:val="it-IT"/>
        </w:rPr>
        <w:t>Gloria a Dio, nell'alto dei cieli</w:t>
      </w:r>
    </w:p>
    <w:p w14:paraId="6067C328" w14:textId="77777777" w:rsidR="00BB40C2" w:rsidRPr="00BB40C2" w:rsidRDefault="00BB40C2" w:rsidP="00CE220E">
      <w:pPr>
        <w:pStyle w:val="sacerdote"/>
        <w:rPr>
          <w:rFonts w:eastAsia="Cambria"/>
          <w:highlight w:val="white"/>
        </w:rPr>
      </w:pPr>
      <w:r w:rsidRPr="00BB40C2">
        <w:rPr>
          <w:rFonts w:eastAsia="Cambria"/>
          <w:highlight w:val="white"/>
        </w:rPr>
        <w:t>Tutti</w:t>
      </w:r>
    </w:p>
    <w:p w14:paraId="07B6B4D8" w14:textId="77777777" w:rsidR="0088129B" w:rsidRDefault="00BB40C2" w:rsidP="00CE220E">
      <w:pPr>
        <w:rPr>
          <w:lang w:val="it-IT"/>
        </w:rPr>
      </w:pPr>
      <w:r w:rsidRPr="00BB40C2">
        <w:rPr>
          <w:highlight w:val="white"/>
          <w:lang w:val="it-IT"/>
        </w:rPr>
        <w:t>e pace in terra agli uomini</w:t>
      </w:r>
      <w:r w:rsidR="009F3264">
        <w:rPr>
          <w:highlight w:val="white"/>
          <w:lang w:val="it-IT"/>
        </w:rPr>
        <w:t>, amati dal Signore</w:t>
      </w:r>
      <w:r w:rsidRPr="00BB40C2">
        <w:rPr>
          <w:highlight w:val="white"/>
          <w:lang w:val="it-IT"/>
        </w:rPr>
        <w:t>.</w:t>
      </w:r>
      <w:r w:rsidRPr="00BB40C2">
        <w:rPr>
          <w:lang w:val="it-IT"/>
        </w:rPr>
        <w:t xml:space="preserve"> </w:t>
      </w:r>
      <w:r w:rsidRPr="00BB40C2">
        <w:rPr>
          <w:highlight w:val="white"/>
          <w:lang w:val="it-IT"/>
        </w:rPr>
        <w:t>Noi ti lodiamo, ti benediciamo, ti adoriamo, ti glorifichiamo, ti rendiamo grazie per la tua gloria immensa,</w:t>
      </w:r>
      <w:r w:rsidR="007433E7">
        <w:rPr>
          <w:highlight w:val="white"/>
          <w:lang w:val="it-IT"/>
        </w:rPr>
        <w:t xml:space="preserve"> </w:t>
      </w:r>
      <w:r w:rsidRPr="00BB40C2">
        <w:rPr>
          <w:highlight w:val="white"/>
          <w:lang w:val="it-IT"/>
        </w:rPr>
        <w:t>Signore Dio, Re del cielo, Dio Padre onnipotente.</w:t>
      </w:r>
      <w:r w:rsidRPr="00BB40C2">
        <w:rPr>
          <w:lang w:val="it-IT"/>
        </w:rPr>
        <w:t xml:space="preserve"> </w:t>
      </w:r>
    </w:p>
    <w:p w14:paraId="074477BF" w14:textId="77777777" w:rsidR="0088129B" w:rsidRDefault="00BB40C2" w:rsidP="00CE220E">
      <w:pPr>
        <w:rPr>
          <w:lang w:val="it-IT"/>
        </w:rPr>
      </w:pPr>
      <w:r w:rsidRPr="00BB40C2">
        <w:rPr>
          <w:highlight w:val="white"/>
          <w:lang w:val="it-IT"/>
        </w:rPr>
        <w:t>Signore, Figlio Unigenito, Gesù Cristo, Signore Dio, Agnello di Dio, Figlio del padre;</w:t>
      </w:r>
      <w:r w:rsidR="007433E7">
        <w:rPr>
          <w:highlight w:val="white"/>
          <w:lang w:val="it-IT"/>
        </w:rPr>
        <w:t xml:space="preserve"> </w:t>
      </w:r>
      <w:r w:rsidRPr="00BB40C2">
        <w:rPr>
          <w:highlight w:val="white"/>
          <w:lang w:val="it-IT"/>
        </w:rPr>
        <w:t>Tu che togli i peccati del mondo, abbi pietà di noi;</w:t>
      </w:r>
      <w:r w:rsidRPr="00BB40C2">
        <w:rPr>
          <w:lang w:val="it-IT"/>
        </w:rPr>
        <w:t xml:space="preserve"> </w:t>
      </w:r>
      <w:r w:rsidRPr="00BB40C2">
        <w:rPr>
          <w:highlight w:val="white"/>
          <w:lang w:val="it-IT"/>
        </w:rPr>
        <w:t xml:space="preserve">Tu che togli i peccati del mondo, accogli la </w:t>
      </w:r>
      <w:r w:rsidRPr="00BB40C2">
        <w:rPr>
          <w:lang w:val="it-IT"/>
        </w:rPr>
        <w:t>nostra supplica; Tu che siedi alla destra del Padre, abbi pietà di noi</w:t>
      </w:r>
      <w:r w:rsidR="0088129B">
        <w:rPr>
          <w:lang w:val="it-IT"/>
        </w:rPr>
        <w:t>.</w:t>
      </w:r>
    </w:p>
    <w:p w14:paraId="54461E31" w14:textId="69C92E62" w:rsidR="00FC337D" w:rsidRPr="007C467E" w:rsidRDefault="0088129B" w:rsidP="007C467E">
      <w:pPr>
        <w:rPr>
          <w:highlight w:val="white"/>
          <w:lang w:val="it-IT"/>
        </w:rPr>
      </w:pPr>
      <w:r>
        <w:rPr>
          <w:lang w:val="it-IT"/>
        </w:rPr>
        <w:t>P</w:t>
      </w:r>
      <w:r w:rsidR="00BB40C2" w:rsidRPr="00BB40C2">
        <w:rPr>
          <w:lang w:val="it-IT"/>
        </w:rPr>
        <w:t>erché tu solo il Santo, tu solo il Signore, tu solo l'Altissimo, Gesù Cristo, con lo Spirito Santo; nella gloria di Dio Padre.</w:t>
      </w:r>
      <w:r w:rsidR="00BB40C2" w:rsidRPr="00BB40C2">
        <w:rPr>
          <w:highlight w:val="white"/>
          <w:lang w:val="it-IT"/>
        </w:rPr>
        <w:t xml:space="preserve"> Amen.</w:t>
      </w:r>
    </w:p>
    <w:p w14:paraId="2096B069" w14:textId="63E2D22E" w:rsidR="00D21C8A" w:rsidRPr="00D21C8A" w:rsidRDefault="00BB40C2" w:rsidP="00266D37">
      <w:pPr>
        <w:pStyle w:val="Heading5"/>
        <w:rPr>
          <w:highlight w:val="white"/>
          <w:lang w:val="it-IT"/>
        </w:rPr>
      </w:pPr>
      <w:r w:rsidRPr="00BB40C2">
        <w:rPr>
          <w:highlight w:val="white"/>
        </w:rPr>
        <w:t>Colletta</w:t>
      </w:r>
    </w:p>
    <w:p w14:paraId="2614C740" w14:textId="26B3CE3A" w:rsidR="00BB40C2" w:rsidRPr="00BB40C2" w:rsidRDefault="00BB40C2" w:rsidP="003D71FD">
      <w:pPr>
        <w:pStyle w:val="Heading1"/>
      </w:pPr>
      <w:r w:rsidRPr="00BB40C2">
        <w:t>Liturgia della Parola</w:t>
      </w:r>
      <w:commentRangeStart w:id="1"/>
      <w:commentRangeEnd w:id="1"/>
      <w:r w:rsidR="006C01C8">
        <w:rPr>
          <w:rStyle w:val="CommentReference"/>
          <w:rFonts w:ascii="book antiqua" w:eastAsia="Times New Roman" w:hAnsi="book antiqua" w:cs="Times New Roman"/>
          <w:spacing w:val="4"/>
          <w:kern w:val="0"/>
        </w:rPr>
        <w:commentReference w:id="1"/>
      </w:r>
    </w:p>
    <w:p w14:paraId="7CCB54F0" w14:textId="5ACF00BF" w:rsidR="007C467E" w:rsidRPr="00800A6C" w:rsidRDefault="00212CE4" w:rsidP="00800A6C">
      <w:pPr>
        <w:pStyle w:val="Heading5"/>
      </w:pPr>
      <w:r>
        <w:t xml:space="preserve">Prima </w:t>
      </w:r>
      <w:r w:rsidR="006850A4">
        <w:rPr>
          <w:lang w:val="it-IT"/>
        </w:rPr>
        <w:t>l</w:t>
      </w:r>
      <w:r>
        <w:t>ettura</w:t>
      </w:r>
    </w:p>
    <w:p w14:paraId="650A0652" w14:textId="42DF7E02" w:rsidR="007C467E" w:rsidRPr="00800A6C" w:rsidRDefault="00212CE4" w:rsidP="00800A6C">
      <w:pPr>
        <w:pStyle w:val="Heading5"/>
      </w:pPr>
      <w:r>
        <w:t xml:space="preserve">Salmo </w:t>
      </w:r>
      <w:r w:rsidR="006850A4">
        <w:rPr>
          <w:lang w:val="it-IT"/>
        </w:rPr>
        <w:t>r</w:t>
      </w:r>
      <w:r>
        <w:t>esponsoriale</w:t>
      </w:r>
    </w:p>
    <w:p w14:paraId="692EE0D3" w14:textId="63D14215" w:rsidR="007C467E" w:rsidRPr="00800A6C" w:rsidRDefault="00212CE4" w:rsidP="00800A6C">
      <w:pPr>
        <w:pStyle w:val="Heading5"/>
      </w:pPr>
      <w:r>
        <w:lastRenderedPageBreak/>
        <w:t xml:space="preserve">Seconda </w:t>
      </w:r>
      <w:r w:rsidR="006850A4">
        <w:rPr>
          <w:lang w:val="it-IT"/>
        </w:rPr>
        <w:t>l</w:t>
      </w:r>
      <w:r>
        <w:t>ettura</w:t>
      </w:r>
    </w:p>
    <w:p w14:paraId="667B9D7A" w14:textId="652150CE" w:rsidR="007C467E" w:rsidRPr="00800A6C" w:rsidRDefault="00BB40C2" w:rsidP="00800A6C">
      <w:pPr>
        <w:pStyle w:val="Heading5"/>
      </w:pPr>
      <w:r w:rsidRPr="00CE243D">
        <w:t xml:space="preserve">Canto al </w:t>
      </w:r>
      <w:r w:rsidR="006850A4">
        <w:rPr>
          <w:lang w:val="it-IT"/>
        </w:rPr>
        <w:t>V</w:t>
      </w:r>
      <w:r w:rsidRPr="00CE243D">
        <w:t>angelo</w:t>
      </w:r>
    </w:p>
    <w:p w14:paraId="739EBBF5" w14:textId="681E15CF" w:rsidR="007C467E" w:rsidRPr="00800A6C" w:rsidRDefault="00212CE4" w:rsidP="00800A6C">
      <w:pPr>
        <w:pStyle w:val="Heading5"/>
      </w:pPr>
      <w:r>
        <w:t>Vangelo</w:t>
      </w:r>
    </w:p>
    <w:p w14:paraId="2B9D9B6B" w14:textId="77777777" w:rsidR="00036844" w:rsidRPr="007C467E" w:rsidRDefault="00BB40C2" w:rsidP="007C467E">
      <w:pPr>
        <w:pStyle w:val="Heading5"/>
      </w:pPr>
      <w:r w:rsidRPr="00BB40C2">
        <w:t>Omelia</w:t>
      </w:r>
    </w:p>
    <w:p w14:paraId="5860239F" w14:textId="77777777" w:rsidR="00BB40C2" w:rsidRPr="00BB40C2" w:rsidRDefault="00815C92" w:rsidP="003D71FD">
      <w:pPr>
        <w:pStyle w:val="Heading1"/>
      </w:pPr>
      <w:r>
        <w:t>Liturgia del M</w:t>
      </w:r>
      <w:r w:rsidR="00BB40C2" w:rsidRPr="00BB40C2">
        <w:t>atrimonio</w:t>
      </w:r>
    </w:p>
    <w:p w14:paraId="7B437D19" w14:textId="101E21E2" w:rsidR="00BB40C2" w:rsidRPr="00BB40C2" w:rsidRDefault="00815C92" w:rsidP="00246A12">
      <w:pPr>
        <w:pStyle w:val="Heading5"/>
      </w:pPr>
      <w:r>
        <w:t xml:space="preserve">Interrogazione prima del </w:t>
      </w:r>
      <w:r w:rsidR="006850A4">
        <w:rPr>
          <w:lang w:val="it-IT"/>
        </w:rPr>
        <w:t>c</w:t>
      </w:r>
      <w:r w:rsidR="00BB40C2" w:rsidRPr="00BB40C2">
        <w:t>onsenso</w:t>
      </w:r>
      <w:commentRangeStart w:id="2"/>
      <w:commentRangeEnd w:id="2"/>
      <w:r w:rsidR="006C01C8">
        <w:rPr>
          <w:rStyle w:val="CommentReference"/>
          <w:rFonts w:ascii="book antiqua" w:eastAsia="Times New Roman" w:hAnsi="book antiqua"/>
          <w:b/>
          <w:bCs w:val="0"/>
          <w:iCs/>
          <w:smallCaps/>
          <w:color w:val="auto"/>
        </w:rPr>
        <w:commentReference w:id="2"/>
      </w:r>
    </w:p>
    <w:p w14:paraId="67232F53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62EF18DF" w14:textId="28253ED8" w:rsidR="00036844" w:rsidRPr="00230B5F" w:rsidRDefault="008E1D99" w:rsidP="006803A1">
      <w:pPr>
        <w:rPr>
          <w:lang w:val="it-IT"/>
        </w:rPr>
      </w:pPr>
      <w:r w:rsidRPr="00D21C8A">
        <w:rPr>
          <w:highlight w:val="yellow"/>
          <w:lang w:val="it-IT"/>
        </w:rPr>
        <w:t>…</w:t>
      </w:r>
    </w:p>
    <w:p w14:paraId="099A2132" w14:textId="03135149" w:rsidR="00BB40C2" w:rsidRPr="00BB40C2" w:rsidRDefault="00815C92" w:rsidP="00246A12">
      <w:pPr>
        <w:pStyle w:val="Heading5"/>
      </w:pPr>
      <w:r>
        <w:t xml:space="preserve">Manifestazione del </w:t>
      </w:r>
      <w:r w:rsidR="006850A4">
        <w:rPr>
          <w:lang w:val="it-IT"/>
        </w:rPr>
        <w:t>c</w:t>
      </w:r>
      <w:r w:rsidR="00BB40C2" w:rsidRPr="00BB40C2">
        <w:t>onsenso</w:t>
      </w:r>
      <w:commentRangeStart w:id="3"/>
      <w:commentRangeEnd w:id="3"/>
      <w:r w:rsidR="006C01C8">
        <w:rPr>
          <w:rStyle w:val="CommentReference"/>
          <w:rFonts w:ascii="book antiqua" w:eastAsia="Times New Roman" w:hAnsi="book antiqua"/>
          <w:b/>
          <w:bCs w:val="0"/>
          <w:iCs/>
          <w:smallCaps/>
          <w:color w:val="auto"/>
        </w:rPr>
        <w:commentReference w:id="3"/>
      </w:r>
    </w:p>
    <w:p w14:paraId="78F82A24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452B4A3C" w14:textId="18E2ED6D" w:rsidR="00036844" w:rsidRDefault="006C01C8" w:rsidP="006803A1">
      <w:pPr>
        <w:rPr>
          <w:rFonts w:asciiTheme="minorHAnsi" w:eastAsia="Cambria" w:hAnsiTheme="minorHAnsi"/>
          <w:iCs/>
          <w:smallCaps/>
          <w:color w:val="C00000"/>
          <w:kern w:val="28"/>
          <w:szCs w:val="30"/>
          <w:lang w:val="it-IT" w:eastAsia="x-none"/>
        </w:rPr>
      </w:pPr>
      <w:r w:rsidRPr="00D21C8A">
        <w:rPr>
          <w:highlight w:val="yellow"/>
          <w:lang w:val="it-IT"/>
        </w:rPr>
        <w:t>…</w:t>
      </w:r>
    </w:p>
    <w:p w14:paraId="28CBC720" w14:textId="77777777" w:rsidR="00BB40C2" w:rsidRPr="00BB40C2" w:rsidRDefault="00BB40C2" w:rsidP="00246A12">
      <w:pPr>
        <w:pStyle w:val="Heading5"/>
      </w:pPr>
      <w:r w:rsidRPr="00BB40C2">
        <w:t>Accoglienza del consenso</w:t>
      </w:r>
      <w:commentRangeStart w:id="4"/>
      <w:commentRangeEnd w:id="4"/>
      <w:r w:rsidR="002D6F3B">
        <w:rPr>
          <w:rStyle w:val="CommentReference"/>
          <w:rFonts w:ascii="book antiqua" w:eastAsia="Times New Roman" w:hAnsi="book antiqua"/>
          <w:b/>
          <w:bCs w:val="0"/>
          <w:iCs/>
          <w:smallCaps/>
          <w:color w:val="auto"/>
        </w:rPr>
        <w:commentReference w:id="4"/>
      </w:r>
    </w:p>
    <w:p w14:paraId="2CA2DC9C" w14:textId="77777777" w:rsidR="00036844" w:rsidRDefault="00036844" w:rsidP="00036844">
      <w:pPr>
        <w:pStyle w:val="sacerdote"/>
      </w:pPr>
      <w:r>
        <w:t>Celebrante</w:t>
      </w:r>
    </w:p>
    <w:p w14:paraId="7EF6192C" w14:textId="73255CF2" w:rsidR="00BB40C2" w:rsidRPr="00BB40C2" w:rsidRDefault="002D6F3B" w:rsidP="00CE220E">
      <w:pPr>
        <w:rPr>
          <w:lang w:val="it-IT"/>
        </w:rPr>
      </w:pPr>
      <w:r w:rsidRPr="00D21C8A">
        <w:rPr>
          <w:highlight w:val="yellow"/>
          <w:lang w:val="it-IT"/>
        </w:rPr>
        <w:t>…</w:t>
      </w:r>
    </w:p>
    <w:p w14:paraId="42309848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5D4EE031" w14:textId="77777777" w:rsidR="00BB40C2" w:rsidRDefault="00BB40C2" w:rsidP="00CE220E">
      <w:pPr>
        <w:rPr>
          <w:lang w:val="it-IT"/>
        </w:rPr>
      </w:pPr>
      <w:r w:rsidRPr="00BB40C2">
        <w:rPr>
          <w:lang w:val="it-IT"/>
        </w:rPr>
        <w:t>A</w:t>
      </w:r>
      <w:r w:rsidR="00FC4BAF">
        <w:rPr>
          <w:lang w:val="it-IT"/>
        </w:rPr>
        <w:t>men</w:t>
      </w:r>
      <w:r w:rsidRPr="00BB40C2">
        <w:rPr>
          <w:lang w:val="it-IT"/>
        </w:rPr>
        <w:t>.</w:t>
      </w:r>
    </w:p>
    <w:p w14:paraId="35FB9011" w14:textId="2966EA1B" w:rsidR="00BB40C2" w:rsidRPr="00BB40C2" w:rsidRDefault="00815C92" w:rsidP="00246A12">
      <w:pPr>
        <w:pStyle w:val="Heading5"/>
      </w:pPr>
      <w:r>
        <w:t xml:space="preserve">Benedizione e </w:t>
      </w:r>
      <w:r w:rsidR="006850A4">
        <w:rPr>
          <w:lang w:val="it-IT"/>
        </w:rPr>
        <w:t>c</w:t>
      </w:r>
      <w:r>
        <w:t xml:space="preserve">onsegna degli </w:t>
      </w:r>
      <w:r w:rsidR="006850A4">
        <w:rPr>
          <w:lang w:val="it-IT"/>
        </w:rPr>
        <w:t>a</w:t>
      </w:r>
      <w:r w:rsidR="00BB40C2" w:rsidRPr="00BB40C2">
        <w:t>nelli</w:t>
      </w:r>
    </w:p>
    <w:p w14:paraId="0ED2B4F8" w14:textId="77777777" w:rsidR="00BB40C2" w:rsidRPr="00BB40C2" w:rsidRDefault="00BB40C2" w:rsidP="00036844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  <w:commentRangeStart w:id="5"/>
      <w:commentRangeEnd w:id="5"/>
      <w:r w:rsidR="002D6F3B">
        <w:rPr>
          <w:rStyle w:val="CommentReference"/>
          <w:rFonts w:ascii="book antiqua" w:hAnsi="book antiqua" w:cs="Times New Roman"/>
          <w:b/>
          <w:color w:val="auto"/>
          <w:lang w:val="en-IT" w:eastAsia="en-GB"/>
        </w:rPr>
        <w:commentReference w:id="5"/>
      </w:r>
    </w:p>
    <w:p w14:paraId="44754AF0" w14:textId="54D01AAC" w:rsidR="0017016F" w:rsidRPr="002D6F3B" w:rsidRDefault="002D6F3B" w:rsidP="0017016F">
      <w:pPr>
        <w:rPr>
          <w:lang w:val="it-IT"/>
        </w:rPr>
      </w:pPr>
      <w:r>
        <w:rPr>
          <w:w w:val="113"/>
          <w:lang w:val="it-IT"/>
        </w:rPr>
        <w:t>…</w:t>
      </w:r>
    </w:p>
    <w:p w14:paraId="62C89F8B" w14:textId="77777777" w:rsidR="00036844" w:rsidRPr="00BB40C2" w:rsidRDefault="00036844" w:rsidP="00036844">
      <w:pPr>
        <w:pStyle w:val="sacerdote"/>
        <w:rPr>
          <w:rFonts w:eastAsia="Cambria"/>
        </w:rPr>
      </w:pPr>
      <w:r w:rsidRPr="00BB40C2">
        <w:rPr>
          <w:rFonts w:eastAsia="Cambria"/>
        </w:rPr>
        <w:t>Sposo</w:t>
      </w:r>
    </w:p>
    <w:p w14:paraId="459D86D7" w14:textId="77777777" w:rsidR="00036844" w:rsidRPr="00815C92" w:rsidRDefault="008F6A42" w:rsidP="00036844">
      <w:pPr>
        <w:rPr>
          <w:lang w:val="it-IT"/>
        </w:rPr>
      </w:pPr>
      <w:r>
        <w:rPr>
          <w:color w:val="C00000"/>
          <w:lang w:val="it-IT"/>
        </w:rPr>
        <w:t>...</w:t>
      </w:r>
      <w:r w:rsidR="00036844" w:rsidRPr="00BB40C2">
        <w:rPr>
          <w:lang w:val="it-IT"/>
        </w:rPr>
        <w:t>, ricevi questo anello, segno del mio amore e della mia fedeltà. Nel nome del Padre del Figlio e dello Spirito Santo.</w:t>
      </w:r>
    </w:p>
    <w:p w14:paraId="474ABCCC" w14:textId="77777777" w:rsidR="00036844" w:rsidRPr="00BB40C2" w:rsidRDefault="00036844" w:rsidP="00036844">
      <w:pPr>
        <w:pStyle w:val="sacerdote"/>
        <w:rPr>
          <w:rFonts w:eastAsia="Cambria"/>
        </w:rPr>
      </w:pPr>
      <w:r w:rsidRPr="00BB40C2">
        <w:rPr>
          <w:rFonts w:eastAsia="Cambria"/>
        </w:rPr>
        <w:t>Sposa</w:t>
      </w:r>
    </w:p>
    <w:p w14:paraId="3D66E064" w14:textId="36ACE47F" w:rsidR="00FB2E78" w:rsidRPr="002D6F3B" w:rsidRDefault="008F6A42" w:rsidP="002D6F3B">
      <w:pPr>
        <w:rPr>
          <w:rFonts w:ascii="book antiqua" w:hAnsi="book antiqua"/>
          <w:b/>
          <w:lang w:val="it-IT"/>
        </w:rPr>
      </w:pPr>
      <w:r>
        <w:rPr>
          <w:color w:val="C00000"/>
          <w:lang w:val="it-IT"/>
        </w:rPr>
        <w:t>...</w:t>
      </w:r>
      <w:r w:rsidR="00036844" w:rsidRPr="00BB40C2">
        <w:rPr>
          <w:lang w:val="it-IT"/>
        </w:rPr>
        <w:t>, ricevi questo anello, segno del mio amore e della mia fedeltà. Nel nome del Padre del Figlio e dello Spirito Santo.</w:t>
      </w:r>
    </w:p>
    <w:p w14:paraId="2EBB3B7D" w14:textId="715804F7" w:rsidR="00BB40C2" w:rsidRPr="00BB40C2" w:rsidRDefault="00BB40C2" w:rsidP="00266D37">
      <w:pPr>
        <w:pStyle w:val="Heading5"/>
      </w:pPr>
      <w:r w:rsidRPr="00BB40C2">
        <w:lastRenderedPageBreak/>
        <w:t xml:space="preserve">Preghiera dei </w:t>
      </w:r>
      <w:r w:rsidR="006850A4">
        <w:rPr>
          <w:lang w:val="it-IT"/>
        </w:rPr>
        <w:t>f</w:t>
      </w:r>
      <w:r w:rsidRPr="00BB40C2">
        <w:t>edeli</w:t>
      </w:r>
      <w:r w:rsidR="001B455F">
        <w:t xml:space="preserve"> e </w:t>
      </w:r>
      <w:r w:rsidR="006850A4">
        <w:rPr>
          <w:lang w:val="it-IT"/>
        </w:rPr>
        <w:t>i</w:t>
      </w:r>
      <w:r w:rsidR="001B455F">
        <w:t xml:space="preserve">nvocazione dei </w:t>
      </w:r>
      <w:r w:rsidR="006850A4">
        <w:rPr>
          <w:lang w:val="it-IT"/>
        </w:rPr>
        <w:t>s</w:t>
      </w:r>
      <w:r w:rsidR="001B455F">
        <w:t>anti</w:t>
      </w:r>
      <w:commentRangeStart w:id="6"/>
      <w:commentRangeEnd w:id="6"/>
      <w:r w:rsidR="00BE652D">
        <w:rPr>
          <w:rStyle w:val="CommentReference"/>
          <w:rFonts w:ascii="book antiqua" w:eastAsia="Times New Roman" w:hAnsi="book antiqua"/>
          <w:b/>
          <w:bCs w:val="0"/>
          <w:iCs/>
          <w:smallCaps/>
          <w:color w:val="auto"/>
        </w:rPr>
        <w:commentReference w:id="6"/>
      </w:r>
    </w:p>
    <w:p w14:paraId="5FE5F81C" w14:textId="77777777" w:rsidR="00BB40C2" w:rsidRDefault="00BB40C2" w:rsidP="00036844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53729000" w14:textId="31EE235C" w:rsidR="00111579" w:rsidRPr="002D6F3B" w:rsidRDefault="002D6F3B" w:rsidP="00FC337D">
      <w:pPr>
        <w:rPr>
          <w:lang w:val="it-IT"/>
        </w:rPr>
      </w:pPr>
      <w:r>
        <w:rPr>
          <w:w w:val="115"/>
          <w:lang w:val="it-IT"/>
        </w:rPr>
        <w:t>…</w:t>
      </w:r>
    </w:p>
    <w:p w14:paraId="6D0B3D2B" w14:textId="77777777" w:rsidR="00B01D11" w:rsidRPr="00BB40C2" w:rsidRDefault="00B01D11" w:rsidP="00B01D11">
      <w:pPr>
        <w:pStyle w:val="sacerdote"/>
        <w:rPr>
          <w:rFonts w:eastAsia="Cambria"/>
        </w:rPr>
      </w:pPr>
      <w:r w:rsidRPr="00BB40C2">
        <w:rPr>
          <w:rFonts w:eastAsia="Cambria"/>
        </w:rPr>
        <w:t>Lettore</w:t>
      </w:r>
    </w:p>
    <w:p w14:paraId="63368D69" w14:textId="0A2056ED" w:rsidR="00B01D11" w:rsidRPr="00BB40C2" w:rsidRDefault="00BE652D" w:rsidP="00B01D11">
      <w:pPr>
        <w:rPr>
          <w:lang w:val="it-IT"/>
        </w:rPr>
      </w:pPr>
      <w:r>
        <w:rPr>
          <w:lang w:val="it-IT"/>
        </w:rPr>
        <w:t>…</w:t>
      </w:r>
    </w:p>
    <w:p w14:paraId="3EDBD979" w14:textId="77777777" w:rsidR="00B01D11" w:rsidRPr="00BB40C2" w:rsidRDefault="00B01D11" w:rsidP="00B01D11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6165DC47" w14:textId="642CE5B0" w:rsidR="00B01D11" w:rsidRDefault="00BE652D" w:rsidP="00B01D11">
      <w:pPr>
        <w:rPr>
          <w:lang w:val="it-IT"/>
        </w:rPr>
      </w:pPr>
      <w:r>
        <w:rPr>
          <w:lang w:val="it-IT"/>
        </w:rPr>
        <w:t>…</w:t>
      </w:r>
    </w:p>
    <w:p w14:paraId="1BC06D88" w14:textId="77777777" w:rsidR="002C4039" w:rsidRPr="002C4039" w:rsidRDefault="002C4039" w:rsidP="00036844">
      <w:pPr>
        <w:pStyle w:val="sacerdote"/>
        <w:rPr>
          <w:rFonts w:eastAsia="Cambria"/>
        </w:rPr>
      </w:pPr>
      <w:r w:rsidRPr="002C4039">
        <w:rPr>
          <w:rFonts w:eastAsia="Cambria"/>
        </w:rPr>
        <w:t>Celebrante</w:t>
      </w:r>
    </w:p>
    <w:p w14:paraId="4036B6CC" w14:textId="77777777" w:rsidR="002C4039" w:rsidRDefault="00A22318" w:rsidP="009D434A">
      <w:pPr>
        <w:spacing w:after="0" w:line="240" w:lineRule="auto"/>
        <w:rPr>
          <w:lang w:val="it-IT"/>
        </w:rPr>
      </w:pPr>
      <w:r w:rsidRPr="00A22318">
        <w:rPr>
          <w:lang w:val="it-IT"/>
        </w:rPr>
        <w:t>Or</w:t>
      </w:r>
      <w:r w:rsidR="009D434A" w:rsidRPr="009D434A">
        <w:t>a, in comunione con la Chiesa del cielo,</w:t>
      </w:r>
      <w:r w:rsidR="009D434A" w:rsidRPr="009D434A">
        <w:br/>
      </w:r>
      <w:r w:rsidR="009D434A" w:rsidRPr="009D434A">
        <w:rPr>
          <w:spacing w:val="3"/>
        </w:rPr>
        <w:t>invochiamo l'intercessione dei santi</w:t>
      </w:r>
      <w:r w:rsidR="002C4039" w:rsidRPr="002C4039">
        <w:rPr>
          <w:lang w:val="it-IT"/>
        </w:rPr>
        <w:t>.</w:t>
      </w:r>
    </w:p>
    <w:p w14:paraId="0E0F9963" w14:textId="77777777" w:rsidR="009D434A" w:rsidRPr="009D434A" w:rsidRDefault="009D434A" w:rsidP="009D434A">
      <w:pPr>
        <w:spacing w:after="0" w:line="240" w:lineRule="auto"/>
        <w:rPr>
          <w:rFonts w:ascii="Times New Roman" w:hAnsi="Times New Roman"/>
          <w:b/>
          <w:bCs w:val="0"/>
          <w:spacing w:val="0"/>
          <w:sz w:val="24"/>
          <w:szCs w:val="24"/>
        </w:rPr>
      </w:pPr>
    </w:p>
    <w:p w14:paraId="077C2650" w14:textId="50F07C46" w:rsidR="002C4039" w:rsidRPr="003C289C" w:rsidRDefault="002C4039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Maria, Madre di Dio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="00715ED6" w:rsidRPr="003C289C">
        <w:rPr>
          <w:rFonts w:ascii="Verdana" w:hAnsi="Verdana"/>
        </w:rPr>
        <w:t>p</w:t>
      </w:r>
      <w:r w:rsidRPr="003C289C">
        <w:rPr>
          <w:rFonts w:ascii="Verdana" w:hAnsi="Verdana"/>
        </w:rPr>
        <w:t>rega per noi</w:t>
      </w:r>
    </w:p>
    <w:p w14:paraId="40D67925" w14:textId="34DC722E" w:rsidR="002C4039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Maria, Madre della Chiesa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7EF24F1D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Maria, Regina della Famiglia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30D20119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 Giuseppe, Sposo di Maria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0380F5C6" w14:textId="77777777" w:rsidR="009D434A" w:rsidRPr="003C289C" w:rsidRDefault="009D434A" w:rsidP="002C4039">
      <w:pPr>
        <w:pStyle w:val="NoSpacing"/>
        <w:rPr>
          <w:rFonts w:ascii="Verdana" w:hAnsi="Verdana"/>
        </w:rPr>
      </w:pPr>
    </w:p>
    <w:p w14:paraId="056170AB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Santi Angeli di Dio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pregate per noi</w:t>
      </w:r>
    </w:p>
    <w:p w14:paraId="062C0B65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Santi Gioacchino e Anna,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pregate per noi</w:t>
      </w:r>
    </w:p>
    <w:p w14:paraId="62BDC8CD" w14:textId="08152602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Santi Zaccaria ed Elisabetta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pregate per noi</w:t>
      </w:r>
    </w:p>
    <w:p w14:paraId="25CD59A2" w14:textId="2E5FBF4B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 Giovanni Battista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51F46AAD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Santi Pietro e Paolo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pregate per noi</w:t>
      </w:r>
    </w:p>
    <w:p w14:paraId="28AD4BFC" w14:textId="2A3A6C4D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Santi Apostoli ed Evangelisti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pregate per noi</w:t>
      </w:r>
    </w:p>
    <w:p w14:paraId="1B48D3EC" w14:textId="1E598776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Santi Martiri di Cristo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pregate per noi</w:t>
      </w:r>
    </w:p>
    <w:p w14:paraId="53F6C240" w14:textId="77777777" w:rsidR="009D434A" w:rsidRPr="003C289C" w:rsidRDefault="009D434A" w:rsidP="002C4039">
      <w:pPr>
        <w:pStyle w:val="NoSpacing"/>
        <w:rPr>
          <w:rFonts w:ascii="Verdana" w:hAnsi="Verdana"/>
        </w:rPr>
      </w:pPr>
    </w:p>
    <w:p w14:paraId="3C86EFF6" w14:textId="6BAE8A43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Santi Aquila e Priscilla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pregate per noi</w:t>
      </w:r>
    </w:p>
    <w:p w14:paraId="1FB07AA0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M</w:t>
      </w:r>
      <w:r w:rsidR="009D434A" w:rsidRPr="003C289C">
        <w:rPr>
          <w:rFonts w:ascii="Verdana" w:hAnsi="Verdana"/>
        </w:rPr>
        <w:t>aria e Marta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</w:t>
      </w:r>
      <w:r w:rsidR="009D434A" w:rsidRPr="003C289C">
        <w:rPr>
          <w:rFonts w:ascii="Verdana" w:hAnsi="Verdana"/>
        </w:rPr>
        <w:t>te</w:t>
      </w:r>
      <w:r w:rsidRPr="003C289C">
        <w:rPr>
          <w:rFonts w:ascii="Verdana" w:hAnsi="Verdana"/>
        </w:rPr>
        <w:t xml:space="preserve"> per noi</w:t>
      </w:r>
    </w:p>
    <w:p w14:paraId="505CFFD3" w14:textId="77777777" w:rsidR="009D434A" w:rsidRPr="003C289C" w:rsidRDefault="009D434A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Monica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1ACF283B" w14:textId="3A7E8B90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 Paolino</w:t>
      </w:r>
      <w:r w:rsidR="006850A4">
        <w:rPr>
          <w:rFonts w:ascii="Verdana" w:hAnsi="Verdana"/>
        </w:rPr>
        <w:t xml:space="preserve"> di Nola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18472C76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Brigida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7D817A36" w14:textId="21FB28B9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Rita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6B3A7787" w14:textId="77777777" w:rsidR="00715ED6" w:rsidRPr="003C289C" w:rsidRDefault="00715ED6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Santa Francesca Romana</w:t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</w:r>
      <w:r w:rsidRPr="003C289C">
        <w:rPr>
          <w:rFonts w:ascii="Verdana" w:hAnsi="Verdana"/>
        </w:rPr>
        <w:tab/>
        <w:t>prega per noi</w:t>
      </w:r>
    </w:p>
    <w:p w14:paraId="3D087772" w14:textId="0FFB967F" w:rsidR="008B579F" w:rsidRPr="003C289C" w:rsidRDefault="008B579F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 Cosma e Damiano</w:t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Pr="003C289C">
        <w:rPr>
          <w:rFonts w:ascii="Verdana" w:hAnsi="Verdana"/>
        </w:rPr>
        <w:t>pregate per noi</w:t>
      </w:r>
    </w:p>
    <w:p w14:paraId="30B12FF7" w14:textId="66305BDB" w:rsidR="009D434A" w:rsidRPr="003C289C" w:rsidRDefault="009D434A" w:rsidP="002C4039">
      <w:pPr>
        <w:pStyle w:val="NoSpacing"/>
        <w:rPr>
          <w:rFonts w:ascii="Verdana" w:hAnsi="Verdana"/>
        </w:rPr>
      </w:pPr>
      <w:r w:rsidRPr="003C289C">
        <w:rPr>
          <w:rFonts w:ascii="Verdana" w:hAnsi="Verdana"/>
        </w:rPr>
        <w:t>San Giorgi</w:t>
      </w:r>
      <w:r w:rsidR="006850A4">
        <w:rPr>
          <w:rFonts w:ascii="Verdana" w:hAnsi="Verdana"/>
        </w:rPr>
        <w:t>o</w:t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Pr="003C289C">
        <w:rPr>
          <w:rFonts w:ascii="Verdana" w:hAnsi="Verdana"/>
        </w:rPr>
        <w:t>prega per noi</w:t>
      </w:r>
    </w:p>
    <w:p w14:paraId="1889F73E" w14:textId="27A1988D" w:rsidR="00715ED6" w:rsidRPr="00BB40C2" w:rsidRDefault="00715ED6" w:rsidP="002C4039">
      <w:pPr>
        <w:pStyle w:val="NoSpacing"/>
      </w:pPr>
      <w:r w:rsidRPr="003C289C">
        <w:rPr>
          <w:rFonts w:ascii="Verdana" w:hAnsi="Verdana"/>
        </w:rPr>
        <w:t>Santi e Sante tutti di Dio</w:t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3C289C">
        <w:rPr>
          <w:rFonts w:ascii="Verdana" w:hAnsi="Verdana"/>
        </w:rPr>
        <w:tab/>
      </w:r>
      <w:r w:rsidR="009D434A" w:rsidRPr="003C289C">
        <w:rPr>
          <w:rFonts w:ascii="Verdana" w:hAnsi="Verdana"/>
        </w:rPr>
        <w:t>prega</w:t>
      </w:r>
      <w:r w:rsidRPr="003C289C">
        <w:rPr>
          <w:rFonts w:ascii="Verdana" w:hAnsi="Verdana"/>
        </w:rPr>
        <w:t>te per noi</w:t>
      </w:r>
    </w:p>
    <w:p w14:paraId="7FDEB733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1E2709C7" w14:textId="77777777" w:rsidR="009D434A" w:rsidRPr="009D434A" w:rsidRDefault="00A22318" w:rsidP="009D434A">
      <w:pPr>
        <w:spacing w:after="0" w:line="240" w:lineRule="auto"/>
        <w:rPr>
          <w:rFonts w:ascii="Times New Roman" w:hAnsi="Times New Roman"/>
          <w:b/>
          <w:bCs w:val="0"/>
          <w:spacing w:val="0"/>
          <w:sz w:val="24"/>
          <w:szCs w:val="24"/>
          <w:lang w:val="it-IT"/>
        </w:rPr>
      </w:pPr>
      <w:proofErr w:type="spellStart"/>
      <w:r w:rsidRPr="00A22318">
        <w:rPr>
          <w:spacing w:val="0"/>
          <w:lang w:val="it-IT"/>
        </w:rPr>
        <w:t>Ef</w:t>
      </w:r>
      <w:proofErr w:type="spellEnd"/>
      <w:r w:rsidR="009D434A" w:rsidRPr="009D434A">
        <w:rPr>
          <w:spacing w:val="0"/>
        </w:rPr>
        <w:t>fondi, Signore, su </w:t>
      </w:r>
      <w:r w:rsidR="008F6A42">
        <w:rPr>
          <w:color w:val="FF0000"/>
          <w:spacing w:val="0"/>
          <w:lang w:val="it-IT"/>
        </w:rPr>
        <w:t>...</w:t>
      </w:r>
      <w:r w:rsidR="009D434A" w:rsidRPr="009D434A">
        <w:rPr>
          <w:spacing w:val="0"/>
        </w:rPr>
        <w:t> e</w:t>
      </w:r>
      <w:r w:rsidR="009D434A" w:rsidRPr="009D434A">
        <w:rPr>
          <w:color w:val="FF0000"/>
          <w:spacing w:val="0"/>
        </w:rPr>
        <w:t> </w:t>
      </w:r>
      <w:r w:rsidR="008F6A42">
        <w:rPr>
          <w:color w:val="FF0000"/>
          <w:spacing w:val="0"/>
          <w:lang w:val="it-IT"/>
        </w:rPr>
        <w:t>...</w:t>
      </w:r>
      <w:r w:rsidR="009D434A" w:rsidRPr="009D434A">
        <w:rPr>
          <w:spacing w:val="0"/>
        </w:rPr>
        <w:br/>
        <w:t>lo Spirito del tuo amore,</w:t>
      </w:r>
      <w:r w:rsidR="009D434A" w:rsidRPr="009D434A">
        <w:rPr>
          <w:spacing w:val="0"/>
        </w:rPr>
        <w:br/>
      </w:r>
      <w:r w:rsidR="009D434A" w:rsidRPr="009D434A">
        <w:rPr>
          <w:spacing w:val="0"/>
        </w:rPr>
        <w:lastRenderedPageBreak/>
        <w:t>perché diventino un cuore solo e un'anima sola:</w:t>
      </w:r>
      <w:r w:rsidR="009D434A" w:rsidRPr="009D434A">
        <w:rPr>
          <w:spacing w:val="0"/>
        </w:rPr>
        <w:br/>
        <w:t>nulla separi questi sposi che tu hai unito,</w:t>
      </w:r>
      <w:r w:rsidR="009D434A" w:rsidRPr="009D434A">
        <w:rPr>
          <w:spacing w:val="0"/>
        </w:rPr>
        <w:br/>
        <w:t>e, ricolmati della tua benedizione, nulla li affligga.</w:t>
      </w:r>
      <w:r w:rsidR="009D434A" w:rsidRPr="009D434A">
        <w:rPr>
          <w:spacing w:val="0"/>
        </w:rPr>
        <w:br/>
        <w:t>Per Cristo nostro Signore</w:t>
      </w:r>
      <w:r w:rsidR="009D434A">
        <w:rPr>
          <w:spacing w:val="0"/>
          <w:lang w:val="it-IT"/>
        </w:rPr>
        <w:t>.</w:t>
      </w:r>
    </w:p>
    <w:p w14:paraId="5AAEE0A5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01ED137B" w14:textId="77777777" w:rsidR="001B455F" w:rsidRPr="00111579" w:rsidRDefault="00BB40C2" w:rsidP="00111579">
      <w:pPr>
        <w:rPr>
          <w:lang w:val="it-IT"/>
        </w:rPr>
      </w:pPr>
      <w:r w:rsidRPr="00BB40C2">
        <w:rPr>
          <w:lang w:val="it-IT"/>
        </w:rPr>
        <w:t>Amen.</w:t>
      </w:r>
    </w:p>
    <w:p w14:paraId="03B7B25D" w14:textId="2B273D63" w:rsidR="00BE652D" w:rsidRDefault="00BE652D" w:rsidP="00266D37">
      <w:pPr>
        <w:pStyle w:val="Heading5"/>
      </w:pPr>
      <w:r>
        <w:t xml:space="preserve">Professione di </w:t>
      </w:r>
      <w:r w:rsidR="006850A4">
        <w:rPr>
          <w:lang w:val="it-IT"/>
        </w:rPr>
        <w:t>f</w:t>
      </w:r>
      <w:r>
        <w:t>ede</w:t>
      </w:r>
      <w:commentRangeStart w:id="7"/>
      <w:commentRangeEnd w:id="7"/>
      <w:r>
        <w:rPr>
          <w:rStyle w:val="CommentReference"/>
          <w:rFonts w:ascii="book antiqua" w:eastAsia="Times New Roman" w:hAnsi="book antiqua"/>
          <w:b/>
          <w:bCs w:val="0"/>
          <w:iCs/>
          <w:smallCaps/>
          <w:color w:val="auto"/>
        </w:rPr>
        <w:commentReference w:id="7"/>
      </w:r>
    </w:p>
    <w:p w14:paraId="7F10FA9F" w14:textId="192CAB89" w:rsidR="00BB40C2" w:rsidRPr="00BB40C2" w:rsidRDefault="00BB40C2" w:rsidP="003D71FD">
      <w:pPr>
        <w:pStyle w:val="Heading1"/>
      </w:pPr>
      <w:r w:rsidRPr="00BB40C2">
        <w:t>Liturgia Eucaristica</w:t>
      </w:r>
    </w:p>
    <w:p w14:paraId="496B94A8" w14:textId="6A5A478B" w:rsidR="00BB40C2" w:rsidRPr="00BB40C2" w:rsidRDefault="00BB40C2" w:rsidP="00266D37">
      <w:pPr>
        <w:pStyle w:val="Heading5"/>
      </w:pPr>
      <w:r w:rsidRPr="00BB40C2">
        <w:t xml:space="preserve">Presentazione dei </w:t>
      </w:r>
      <w:r w:rsidR="006850A4">
        <w:rPr>
          <w:lang w:val="it-IT"/>
        </w:rPr>
        <w:t>d</w:t>
      </w:r>
      <w:r w:rsidRPr="00BB40C2">
        <w:t>oni</w:t>
      </w:r>
    </w:p>
    <w:p w14:paraId="3F32DB5B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1D16023C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Benedetto sei Tu, Signore, Dio dell'universo: dalla Tua bontà abbiamo ricevuto questo pane, frutto della terra e del lavoro dell'uomo; lo presentiamo a te, perché diventi per noi cibo di vita eterna.</w:t>
      </w:r>
    </w:p>
    <w:p w14:paraId="706078E8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400B5691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Benedetto nei secoli il Signore.</w:t>
      </w:r>
    </w:p>
    <w:p w14:paraId="0E04BCF0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66D108DE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Benedetto sei Tu, Signore, Dio dell'universo: dalla Tua bontà abbiamo ricevuto questo vino, frutto della vite e del lavoro dell'uomo; lo presentiamo a te, perché diventi per noi bevanda di salvezza.</w:t>
      </w:r>
    </w:p>
    <w:p w14:paraId="7C4E2A00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5DAE3DC8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Benedetto nei secoli il Signore.</w:t>
      </w:r>
    </w:p>
    <w:p w14:paraId="0084FE32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09188428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Pregate, fratelli e sorelle, perché il mio e vostro sacrificio sia gradito a Dio, Padre onnipotente.</w:t>
      </w:r>
    </w:p>
    <w:p w14:paraId="0C92AAA8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71A9AFE1" w14:textId="77777777" w:rsidR="00DE44F1" w:rsidRDefault="00BB40C2" w:rsidP="00111579">
      <w:pPr>
        <w:rPr>
          <w:lang w:val="it-IT"/>
        </w:rPr>
      </w:pPr>
      <w:r w:rsidRPr="00BB40C2">
        <w:rPr>
          <w:lang w:val="it-IT"/>
        </w:rPr>
        <w:t>Il Signore riceva dalle tue mani questo sacrificio a lode e gloria del Suo nome, per il bene nostro e di tutta la Sua Santa Chiesa.</w:t>
      </w:r>
    </w:p>
    <w:p w14:paraId="15CD3FD1" w14:textId="1AE336F6" w:rsidR="00070D97" w:rsidRPr="00070D97" w:rsidRDefault="00815C92" w:rsidP="00266D37">
      <w:pPr>
        <w:pStyle w:val="Heading5"/>
      </w:pPr>
      <w:r>
        <w:t xml:space="preserve">Preghiera sulle </w:t>
      </w:r>
      <w:r w:rsidR="006850A4">
        <w:rPr>
          <w:lang w:val="it-IT"/>
        </w:rPr>
        <w:t>o</w:t>
      </w:r>
      <w:r w:rsidR="00BB40C2" w:rsidRPr="00BB40C2">
        <w:t>fferte</w:t>
      </w:r>
    </w:p>
    <w:p w14:paraId="7AE0C590" w14:textId="77777777" w:rsidR="007D7C30" w:rsidRPr="007D7C30" w:rsidRDefault="00BB40C2" w:rsidP="00266D37">
      <w:pPr>
        <w:pStyle w:val="Heading5"/>
      </w:pPr>
      <w:r w:rsidRPr="00BB40C2">
        <w:lastRenderedPageBreak/>
        <w:t>Prefazio</w:t>
      </w:r>
    </w:p>
    <w:p w14:paraId="3A4B2B6D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70CDD28E" w14:textId="77777777" w:rsidR="00FC337D" w:rsidRDefault="00BB40C2" w:rsidP="00CE220E">
      <w:pPr>
        <w:rPr>
          <w:lang w:val="it-IT"/>
        </w:rPr>
      </w:pPr>
      <w:r w:rsidRPr="00BB40C2">
        <w:rPr>
          <w:lang w:val="it-IT"/>
        </w:rPr>
        <w:t>Santo, santo, santo il Signore, Dio dell’universo. I cieli e la terra sono pieni della tua gloria. Osanna, osanna nell’alto dei cieli. Benedetto colui che viene nel nome del Signore. Osanna nell’alto dei cieli.</w:t>
      </w:r>
    </w:p>
    <w:p w14:paraId="23138940" w14:textId="00A33A2D" w:rsidR="007D7C30" w:rsidRPr="007D7C30" w:rsidRDefault="00D105D3" w:rsidP="00266D37">
      <w:pPr>
        <w:pStyle w:val="Heading5"/>
        <w:rPr>
          <w:lang w:eastAsia="it-IT"/>
        </w:rPr>
      </w:pPr>
      <w:r w:rsidRPr="00BB40C2">
        <w:t>Pre</w:t>
      </w:r>
      <w:r>
        <w:t xml:space="preserve">ghiera </w:t>
      </w:r>
      <w:r w:rsidR="006850A4">
        <w:rPr>
          <w:lang w:val="it-IT"/>
        </w:rPr>
        <w:t>e</w:t>
      </w:r>
      <w:r w:rsidR="00147BCE">
        <w:t>ucaristica</w:t>
      </w:r>
    </w:p>
    <w:p w14:paraId="7260AA1B" w14:textId="55CC1918" w:rsidR="00D21C8A" w:rsidRDefault="00D21C8A" w:rsidP="00D21C8A">
      <w:pPr>
        <w:pStyle w:val="sacerdote"/>
      </w:pPr>
      <w:r>
        <w:t>Celebrante</w:t>
      </w:r>
    </w:p>
    <w:p w14:paraId="14EE881A" w14:textId="4B8CC4A4" w:rsidR="00815C92" w:rsidRPr="0019220C" w:rsidRDefault="00BB40C2" w:rsidP="00CE220E">
      <w:pPr>
        <w:rPr>
          <w:lang w:val="it-IT"/>
        </w:rPr>
      </w:pPr>
      <w:r w:rsidRPr="00BB40C2">
        <w:rPr>
          <w:lang w:val="it-IT"/>
        </w:rPr>
        <w:t>Mistero della fede.</w:t>
      </w:r>
    </w:p>
    <w:p w14:paraId="1DE813CE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2E3FC82D" w14:textId="65904E3D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Annunciamo la tua morte, Signore, proclamiamo la tua resurrezione, nell’attesa della tua venuta.</w:t>
      </w:r>
    </w:p>
    <w:p w14:paraId="1631CE4D" w14:textId="7F8B3902" w:rsidR="00D21C8A" w:rsidRDefault="00D21C8A" w:rsidP="00D21C8A">
      <w:pPr>
        <w:pStyle w:val="sacerdote"/>
      </w:pPr>
      <w:r>
        <w:t>Celebrante</w:t>
      </w:r>
    </w:p>
    <w:p w14:paraId="5FEF32C6" w14:textId="3F716F08" w:rsidR="00BB40C2" w:rsidRPr="00BB40C2" w:rsidRDefault="00D21C8A" w:rsidP="00CE220E">
      <w:pPr>
        <w:rPr>
          <w:lang w:val="it-IT"/>
        </w:rPr>
      </w:pPr>
      <w:r>
        <w:rPr>
          <w:lang w:val="it-IT"/>
        </w:rPr>
        <w:t xml:space="preserve">… </w:t>
      </w:r>
      <w:r w:rsidR="00BB40C2" w:rsidRPr="00BB40C2">
        <w:rPr>
          <w:lang w:val="it-IT"/>
        </w:rPr>
        <w:t>Per Cristo, con Cristo e in Cristo, a te, Dio Padre onnipotente, nell’unità dello Spirito Santo, ogni onore e gloria, per tutti i secoli dei secoli.</w:t>
      </w:r>
    </w:p>
    <w:p w14:paraId="767BBA41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03A55823" w14:textId="77777777" w:rsidR="001B455F" w:rsidRPr="00111579" w:rsidRDefault="00BB40C2" w:rsidP="00111579">
      <w:pPr>
        <w:rPr>
          <w:lang w:val="it-IT"/>
        </w:rPr>
      </w:pPr>
      <w:r w:rsidRPr="00BB40C2">
        <w:rPr>
          <w:lang w:val="it-IT"/>
        </w:rPr>
        <w:t>Amen.</w:t>
      </w:r>
    </w:p>
    <w:p w14:paraId="7932E864" w14:textId="77777777" w:rsidR="00BB40C2" w:rsidRPr="00BB40C2" w:rsidRDefault="00BB40C2" w:rsidP="00111579">
      <w:pPr>
        <w:pStyle w:val="Heading1"/>
      </w:pPr>
      <w:r w:rsidRPr="00BB40C2">
        <w:t>Riti di Comunione</w:t>
      </w:r>
    </w:p>
    <w:p w14:paraId="310A2E94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6EA9AD1E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Obbedienti alla parola del Salvatore e formati al suo divino insegnamento, osiamo dire:</w:t>
      </w:r>
    </w:p>
    <w:p w14:paraId="7E63516E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4337DAC7" w14:textId="77777777" w:rsidR="00BB40C2" w:rsidRPr="00266D37" w:rsidRDefault="00BB40C2" w:rsidP="002B47A0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>Padre nostro, che sei nei cieli,</w:t>
      </w:r>
    </w:p>
    <w:p w14:paraId="50D0DAD6" w14:textId="77777777" w:rsidR="00BB40C2" w:rsidRPr="00266D37" w:rsidRDefault="00BB40C2" w:rsidP="002B47A0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>sia santificato il tuo nome,</w:t>
      </w:r>
    </w:p>
    <w:p w14:paraId="776815B6" w14:textId="77777777" w:rsidR="00BB40C2" w:rsidRPr="00266D37" w:rsidRDefault="00BB40C2" w:rsidP="002B47A0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>venga il tuo regno, sia fatta la tua volontà,</w:t>
      </w:r>
    </w:p>
    <w:p w14:paraId="6F15DC61" w14:textId="77777777" w:rsidR="00BB40C2" w:rsidRPr="00266D37" w:rsidRDefault="00BB40C2" w:rsidP="002B47A0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>come in cielo così in terra.</w:t>
      </w:r>
    </w:p>
    <w:p w14:paraId="34B4596B" w14:textId="77777777" w:rsidR="00BB40C2" w:rsidRPr="00266D37" w:rsidRDefault="00BB40C2" w:rsidP="002B47A0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>Dacci oggi il nostro pane quotidiano</w:t>
      </w:r>
    </w:p>
    <w:p w14:paraId="05D7322B" w14:textId="77777777" w:rsidR="00BB40C2" w:rsidRPr="00266D37" w:rsidRDefault="00BB40C2" w:rsidP="002B47A0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>e rimetti a noi i nostri debiti</w:t>
      </w:r>
    </w:p>
    <w:p w14:paraId="2BAC5C5C" w14:textId="77777777" w:rsidR="00BB40C2" w:rsidRPr="00266D37" w:rsidRDefault="00BB40C2" w:rsidP="002B47A0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 xml:space="preserve">come </w:t>
      </w:r>
      <w:r w:rsidR="009F3264" w:rsidRPr="00266D37">
        <w:rPr>
          <w:rFonts w:ascii="Verdana" w:hAnsi="Verdana"/>
        </w:rPr>
        <w:t xml:space="preserve">anche </w:t>
      </w:r>
      <w:r w:rsidRPr="00266D37">
        <w:rPr>
          <w:rFonts w:ascii="Verdana" w:hAnsi="Verdana"/>
        </w:rPr>
        <w:t>noi li rimettiamo ai nostri debitori,</w:t>
      </w:r>
    </w:p>
    <w:p w14:paraId="2969B8AA" w14:textId="57DE254D" w:rsidR="00266D37" w:rsidRDefault="00BB40C2" w:rsidP="00147BCE">
      <w:pPr>
        <w:pStyle w:val="NoSpacing"/>
        <w:rPr>
          <w:rFonts w:ascii="Verdana" w:hAnsi="Verdana"/>
        </w:rPr>
      </w:pPr>
      <w:r w:rsidRPr="00266D37">
        <w:rPr>
          <w:rFonts w:ascii="Verdana" w:hAnsi="Verdana"/>
        </w:rPr>
        <w:t xml:space="preserve">non </w:t>
      </w:r>
      <w:r w:rsidR="00D41339" w:rsidRPr="00266D37">
        <w:rPr>
          <w:rFonts w:ascii="Verdana" w:hAnsi="Verdana"/>
        </w:rPr>
        <w:t>ab</w:t>
      </w:r>
      <w:r w:rsidR="009F3264" w:rsidRPr="00266D37">
        <w:rPr>
          <w:rFonts w:ascii="Verdana" w:hAnsi="Verdana"/>
        </w:rPr>
        <w:t>b</w:t>
      </w:r>
      <w:r w:rsidR="00D41339" w:rsidRPr="00266D37">
        <w:rPr>
          <w:rFonts w:ascii="Verdana" w:hAnsi="Verdana"/>
        </w:rPr>
        <w:t xml:space="preserve">andonarci </w:t>
      </w:r>
      <w:r w:rsidR="009F3264" w:rsidRPr="00266D37">
        <w:rPr>
          <w:rFonts w:ascii="Verdana" w:hAnsi="Verdana"/>
        </w:rPr>
        <w:t xml:space="preserve">alla </w:t>
      </w:r>
      <w:r w:rsidRPr="00266D37">
        <w:rPr>
          <w:rFonts w:ascii="Verdana" w:hAnsi="Verdana"/>
        </w:rPr>
        <w:t>tentazione,</w:t>
      </w:r>
    </w:p>
    <w:p w14:paraId="0E600CDE" w14:textId="1AC8EE46" w:rsidR="00BB40C2" w:rsidRPr="00266D37" w:rsidRDefault="00BB40C2" w:rsidP="00147BCE">
      <w:pPr>
        <w:pStyle w:val="NoSpacing"/>
      </w:pPr>
      <w:r w:rsidRPr="00266D37">
        <w:rPr>
          <w:rFonts w:ascii="Verdana" w:hAnsi="Verdana"/>
        </w:rPr>
        <w:t>ma liberaci dal male. Amen.</w:t>
      </w:r>
    </w:p>
    <w:p w14:paraId="601A7FA9" w14:textId="18E96AC3" w:rsidR="002D6F3B" w:rsidRDefault="002D6F3B" w:rsidP="00266D37">
      <w:pPr>
        <w:pStyle w:val="Heading5"/>
      </w:pPr>
      <w:r w:rsidRPr="00BB40C2">
        <w:lastRenderedPageBreak/>
        <w:t xml:space="preserve">Benedizione </w:t>
      </w:r>
      <w:r w:rsidR="006850A4">
        <w:rPr>
          <w:lang w:val="it-IT"/>
        </w:rPr>
        <w:t>n</w:t>
      </w:r>
      <w:r w:rsidR="00266D37">
        <w:rPr>
          <w:lang w:val="it-IT"/>
        </w:rPr>
        <w:t>uziale</w:t>
      </w:r>
      <w:commentRangeStart w:id="8"/>
      <w:commentRangeEnd w:id="8"/>
      <w:r>
        <w:rPr>
          <w:rStyle w:val="CommentReference"/>
          <w:rFonts w:ascii="book antiqua" w:eastAsia="Times New Roman" w:hAnsi="book antiqua"/>
          <w:b/>
          <w:bCs w:val="0"/>
          <w:iCs/>
          <w:smallCaps/>
          <w:color w:val="auto"/>
        </w:rPr>
        <w:commentReference w:id="8"/>
      </w:r>
    </w:p>
    <w:p w14:paraId="73A06FDA" w14:textId="77777777" w:rsidR="002D6F3B" w:rsidRDefault="002D6F3B" w:rsidP="002D6F3B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00A9CD98" w14:textId="6604F2C0" w:rsidR="00147BCE" w:rsidRDefault="002D6F3B" w:rsidP="002D6F3B">
      <w:pPr>
        <w:rPr>
          <w:lang w:val="it-IT" w:eastAsia="it-IT"/>
        </w:rPr>
      </w:pPr>
      <w:r w:rsidRPr="005C7493">
        <w:rPr>
          <w:spacing w:val="5"/>
          <w:highlight w:val="yellow"/>
          <w:lang w:val="it-IT"/>
        </w:rPr>
        <w:t>…</w:t>
      </w:r>
    </w:p>
    <w:p w14:paraId="1557F2C2" w14:textId="77777777" w:rsidR="00147BCE" w:rsidRDefault="00147BCE" w:rsidP="00147BCE">
      <w:pPr>
        <w:pStyle w:val="sacerdote"/>
      </w:pPr>
      <w:r>
        <w:t>Tutti</w:t>
      </w:r>
    </w:p>
    <w:p w14:paraId="6A08B861" w14:textId="77777777" w:rsidR="00147BCE" w:rsidRDefault="00147BCE" w:rsidP="00147BCE">
      <w:pPr>
        <w:rPr>
          <w:lang w:val="it-IT" w:eastAsia="it-IT"/>
        </w:rPr>
      </w:pPr>
      <w:r>
        <w:rPr>
          <w:lang w:val="it-IT" w:eastAsia="it-IT"/>
        </w:rPr>
        <w:t>Amen.</w:t>
      </w:r>
    </w:p>
    <w:p w14:paraId="6B9656C3" w14:textId="77777777" w:rsidR="00147BCE" w:rsidRDefault="00147BCE" w:rsidP="00147BCE">
      <w:pPr>
        <w:pStyle w:val="sacerdote"/>
      </w:pPr>
      <w:r>
        <w:t>Celebrante</w:t>
      </w:r>
    </w:p>
    <w:p w14:paraId="018B6031" w14:textId="77777777" w:rsidR="00147BCE" w:rsidRPr="001B2B26" w:rsidRDefault="00147BCE" w:rsidP="00111579">
      <w:pPr>
        <w:rPr>
          <w:lang w:val="it-IT" w:eastAsia="it-IT"/>
        </w:rPr>
      </w:pPr>
      <w:r w:rsidRPr="001B2B26">
        <w:rPr>
          <w:lang w:val="it-IT" w:eastAsia="it-IT"/>
        </w:rPr>
        <w:t>La pace del Signore sia sempre voi.</w:t>
      </w:r>
    </w:p>
    <w:p w14:paraId="5AF5FA43" w14:textId="77777777" w:rsidR="00147BCE" w:rsidRDefault="00147BCE" w:rsidP="00147BCE">
      <w:pPr>
        <w:pStyle w:val="sacerdote"/>
      </w:pPr>
      <w:r>
        <w:t>Tutti</w:t>
      </w:r>
    </w:p>
    <w:p w14:paraId="298EBA9A" w14:textId="77777777" w:rsidR="00147BCE" w:rsidRDefault="00E77778" w:rsidP="00147BCE">
      <w:pPr>
        <w:rPr>
          <w:lang w:val="it-IT" w:eastAsia="it-IT"/>
        </w:rPr>
      </w:pPr>
      <w:r>
        <w:rPr>
          <w:lang w:val="it-IT" w:eastAsia="it-IT"/>
        </w:rPr>
        <w:t>E con il tuo spirito.</w:t>
      </w:r>
    </w:p>
    <w:p w14:paraId="63997837" w14:textId="77777777" w:rsidR="00E77778" w:rsidRDefault="00E77778" w:rsidP="00E77778">
      <w:pPr>
        <w:pStyle w:val="sacerdote"/>
      </w:pPr>
      <w:r>
        <w:t>Tutti</w:t>
      </w:r>
    </w:p>
    <w:p w14:paraId="11A5C0C2" w14:textId="5E33B959" w:rsidR="00E77778" w:rsidRDefault="00E77778" w:rsidP="00E77778">
      <w:pPr>
        <w:rPr>
          <w:lang w:val="it-IT" w:eastAsia="it-IT"/>
        </w:rPr>
      </w:pPr>
      <w:r>
        <w:rPr>
          <w:lang w:val="it-IT" w:eastAsia="it-IT"/>
        </w:rPr>
        <w:t>Agnello di Dio, che togli i peccati del mondo, abbi pietà di noi. Agnello di Dio, che togli i peccati del mondo, abbi pietà di noi. Agnello di Dio, che togli i peccati del mondo, dona a noi la pace</w:t>
      </w:r>
      <w:r w:rsidR="00246A12">
        <w:rPr>
          <w:lang w:val="it-IT" w:eastAsia="it-IT"/>
        </w:rPr>
        <w:t>.</w:t>
      </w:r>
    </w:p>
    <w:p w14:paraId="1EE07FBC" w14:textId="77777777" w:rsidR="00E77778" w:rsidRDefault="00E77778" w:rsidP="00E77778">
      <w:pPr>
        <w:pStyle w:val="sacerdote"/>
      </w:pPr>
      <w:r>
        <w:t>Celebrante</w:t>
      </w:r>
    </w:p>
    <w:p w14:paraId="25911E0C" w14:textId="77777777" w:rsidR="00E77778" w:rsidRPr="001B2B26" w:rsidRDefault="00E77778" w:rsidP="00111579">
      <w:pPr>
        <w:rPr>
          <w:lang w:val="it-IT" w:eastAsia="it-IT"/>
        </w:rPr>
      </w:pPr>
      <w:r w:rsidRPr="001B2B26">
        <w:rPr>
          <w:lang w:val="it-IT" w:eastAsia="it-IT"/>
        </w:rPr>
        <w:t>Ecco l’Agnello di Dio</w:t>
      </w:r>
      <w:r w:rsidR="001B2B26" w:rsidRPr="001B2B26">
        <w:rPr>
          <w:lang w:val="it-IT" w:eastAsia="it-IT"/>
        </w:rPr>
        <w:t>, ecco colui che toglie i peccati del mondo. Beati gli invitati alla cena dell’Agnello.</w:t>
      </w:r>
    </w:p>
    <w:p w14:paraId="4B3A8887" w14:textId="77777777" w:rsidR="001B2B26" w:rsidRDefault="001B2B26" w:rsidP="001B2B26">
      <w:pPr>
        <w:pStyle w:val="sacerdote"/>
      </w:pPr>
      <w:r>
        <w:t>Tutti</w:t>
      </w:r>
    </w:p>
    <w:p w14:paraId="1F94788A" w14:textId="77777777" w:rsidR="002B47A0" w:rsidRPr="00111579" w:rsidRDefault="001B2B26" w:rsidP="00111579">
      <w:pPr>
        <w:rPr>
          <w:lang w:val="it-IT" w:eastAsia="it-IT"/>
        </w:rPr>
      </w:pPr>
      <w:r>
        <w:rPr>
          <w:lang w:val="it-IT" w:eastAsia="it-IT"/>
        </w:rPr>
        <w:t>O Signore, non sono degno di partecipare alla tua mensa, ma dì soltanto una parola e io sarò salvato.</w:t>
      </w:r>
    </w:p>
    <w:p w14:paraId="1DE10347" w14:textId="2F080B50" w:rsidR="00BB40C2" w:rsidRPr="00BB40C2" w:rsidRDefault="00266D37" w:rsidP="00266D37">
      <w:pPr>
        <w:pStyle w:val="Heading5"/>
      </w:pPr>
      <w:r>
        <w:t>Preghiera d</w:t>
      </w:r>
      <w:r w:rsidR="00BB40C2" w:rsidRPr="00BB40C2">
        <w:t xml:space="preserve">opo la </w:t>
      </w:r>
      <w:r w:rsidR="006850A4">
        <w:rPr>
          <w:lang w:val="it-IT"/>
        </w:rPr>
        <w:t>c</w:t>
      </w:r>
      <w:r w:rsidR="00BB40C2" w:rsidRPr="00BB40C2">
        <w:t>omunione</w:t>
      </w:r>
    </w:p>
    <w:p w14:paraId="651AFC68" w14:textId="0EF62EB0" w:rsidR="00282F4D" w:rsidRPr="00282F4D" w:rsidRDefault="002B47A0" w:rsidP="00D21C8A">
      <w:pPr>
        <w:pStyle w:val="Heading4"/>
        <w:rPr>
          <w:lang w:val="it-IT"/>
        </w:rPr>
      </w:pPr>
      <w:r>
        <w:t xml:space="preserve">Lettura degli </w:t>
      </w:r>
      <w:r w:rsidR="006850A4">
        <w:rPr>
          <w:lang w:val="it-IT"/>
        </w:rPr>
        <w:t>a</w:t>
      </w:r>
      <w:r>
        <w:t xml:space="preserve">rticoli del </w:t>
      </w:r>
      <w:r w:rsidR="006850A4">
        <w:rPr>
          <w:lang w:val="it-IT"/>
        </w:rPr>
        <w:t>C</w:t>
      </w:r>
      <w:r>
        <w:t>odice Civile</w:t>
      </w:r>
    </w:p>
    <w:p w14:paraId="5752055C" w14:textId="43E860C1" w:rsidR="00BB40C2" w:rsidRPr="00BB40C2" w:rsidRDefault="00BB40C2" w:rsidP="00266D37">
      <w:pPr>
        <w:pStyle w:val="Heading5"/>
      </w:pPr>
      <w:r w:rsidRPr="00BB40C2">
        <w:t xml:space="preserve">Benedizione </w:t>
      </w:r>
      <w:r w:rsidR="006850A4">
        <w:rPr>
          <w:lang w:val="it-IT"/>
        </w:rPr>
        <w:t>s</w:t>
      </w:r>
      <w:r w:rsidRPr="00BB40C2">
        <w:t xml:space="preserve">olenne e </w:t>
      </w:r>
      <w:r w:rsidR="006850A4">
        <w:rPr>
          <w:lang w:val="it-IT"/>
        </w:rPr>
        <w:t>c</w:t>
      </w:r>
      <w:r w:rsidRPr="00BB40C2">
        <w:t>ongedo</w:t>
      </w:r>
    </w:p>
    <w:p w14:paraId="00A483A0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</w:p>
    <w:p w14:paraId="425A4580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Il Signore sia con voi.</w:t>
      </w:r>
    </w:p>
    <w:p w14:paraId="1C291812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6F8D1DF0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>E con il tuo spirito.</w:t>
      </w:r>
    </w:p>
    <w:p w14:paraId="13C27142" w14:textId="00F809B9" w:rsid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Celebrante</w:t>
      </w:r>
      <w:commentRangeStart w:id="9"/>
      <w:commentRangeEnd w:id="9"/>
      <w:r w:rsidR="005C7493">
        <w:rPr>
          <w:rStyle w:val="CommentReference"/>
          <w:rFonts w:ascii="book antiqua" w:hAnsi="book antiqua" w:cs="Times New Roman"/>
          <w:b/>
          <w:color w:val="auto"/>
          <w:lang w:val="en-IT" w:eastAsia="en-GB"/>
        </w:rPr>
        <w:commentReference w:id="9"/>
      </w:r>
    </w:p>
    <w:p w14:paraId="4699B0B5" w14:textId="177E8142" w:rsidR="005C7493" w:rsidRPr="005C7493" w:rsidRDefault="005C7493" w:rsidP="005C7493">
      <w:pPr>
        <w:rPr>
          <w:rFonts w:eastAsia="Cambria"/>
          <w:lang w:val="it-IT" w:eastAsia="it-IT"/>
        </w:rPr>
      </w:pPr>
      <w:r w:rsidRPr="005C7493">
        <w:rPr>
          <w:rFonts w:eastAsia="Cambria"/>
          <w:highlight w:val="yellow"/>
          <w:lang w:val="it-IT" w:eastAsia="it-IT"/>
        </w:rPr>
        <w:t>…</w:t>
      </w:r>
    </w:p>
    <w:p w14:paraId="301D75B8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lastRenderedPageBreak/>
        <w:t>Celebrante</w:t>
      </w:r>
    </w:p>
    <w:p w14:paraId="7539DF4B" w14:textId="77777777" w:rsidR="00BB40C2" w:rsidRPr="00BB40C2" w:rsidRDefault="00BB40C2" w:rsidP="00CE220E">
      <w:pPr>
        <w:rPr>
          <w:lang w:val="it-IT"/>
        </w:rPr>
      </w:pPr>
      <w:r w:rsidRPr="00BB40C2">
        <w:rPr>
          <w:lang w:val="it-IT"/>
        </w:rPr>
        <w:t xml:space="preserve">E su voi tutti, che avete partecipato a questa liturgia nuziale, scenda la benedizione di Dio onnipotente, Padre e Figlio </w:t>
      </w:r>
      <w:r w:rsidRPr="00BB40C2">
        <w:rPr>
          <w:rFonts w:ascii="Segoe UI Symbol" w:eastAsia="Zapf Dingbats" w:hAnsi="Segoe UI Symbol" w:cs="Segoe UI Symbol"/>
          <w:color w:val="FF0000"/>
          <w:lang w:val="it-IT"/>
        </w:rPr>
        <w:t>✚</w:t>
      </w:r>
      <w:r w:rsidRPr="00BB40C2">
        <w:rPr>
          <w:rFonts w:ascii="Zapf Dingbats" w:eastAsia="Zapf Dingbats" w:hAnsi="Zapf Dingbats" w:cs="Zapf Dingbats"/>
          <w:color w:val="FF0000"/>
          <w:lang w:val="it-IT"/>
        </w:rPr>
        <w:t xml:space="preserve"> </w:t>
      </w:r>
      <w:r w:rsidRPr="00BB40C2">
        <w:rPr>
          <w:lang w:val="it-IT"/>
        </w:rPr>
        <w:t>e Spirito Santo.</w:t>
      </w:r>
    </w:p>
    <w:p w14:paraId="48383D14" w14:textId="77777777" w:rsidR="00BB40C2" w:rsidRDefault="00BB40C2" w:rsidP="00CE220E">
      <w:pPr>
        <w:pStyle w:val="sacerdote"/>
        <w:rPr>
          <w:rFonts w:eastAsia="Cambria"/>
        </w:rPr>
      </w:pPr>
      <w:r>
        <w:rPr>
          <w:rFonts w:eastAsia="Cambria"/>
        </w:rPr>
        <w:t>Tutti</w:t>
      </w:r>
    </w:p>
    <w:p w14:paraId="308BF36C" w14:textId="77777777" w:rsidR="00BB40C2" w:rsidRPr="006B770B" w:rsidRDefault="00BB40C2" w:rsidP="00CE220E">
      <w:pPr>
        <w:rPr>
          <w:lang w:val="it-IT"/>
        </w:rPr>
      </w:pPr>
      <w:r w:rsidRPr="006B770B">
        <w:rPr>
          <w:lang w:val="it-IT"/>
        </w:rPr>
        <w:t>Amen.</w:t>
      </w:r>
    </w:p>
    <w:p w14:paraId="040630D5" w14:textId="77777777" w:rsidR="00BB40C2" w:rsidRDefault="00BB40C2" w:rsidP="00CE220E">
      <w:pPr>
        <w:pStyle w:val="sacerdote"/>
        <w:rPr>
          <w:rFonts w:eastAsia="Cambria"/>
        </w:rPr>
      </w:pPr>
      <w:r>
        <w:rPr>
          <w:rFonts w:eastAsia="Cambria"/>
        </w:rPr>
        <w:t>Celebrante</w:t>
      </w:r>
    </w:p>
    <w:p w14:paraId="7C8C1080" w14:textId="6A6E9AC1" w:rsidR="00BB40C2" w:rsidRPr="00BB40C2" w:rsidRDefault="00246A12" w:rsidP="00CE220E">
      <w:pPr>
        <w:rPr>
          <w:lang w:val="it-IT"/>
        </w:rPr>
      </w:pPr>
      <w:r>
        <w:rPr>
          <w:lang w:val="it-IT"/>
        </w:rPr>
        <w:t xml:space="preserve">Nella Chiesa e nel mondo siate testimoni del dono della vita e dell’amore che avete celebrato. </w:t>
      </w:r>
      <w:r w:rsidR="00BB40C2" w:rsidRPr="00BB40C2">
        <w:rPr>
          <w:lang w:val="it-IT"/>
        </w:rPr>
        <w:t>Andate in pace.</w:t>
      </w:r>
    </w:p>
    <w:p w14:paraId="2461F663" w14:textId="77777777" w:rsidR="00BB40C2" w:rsidRPr="00BB40C2" w:rsidRDefault="00BB40C2" w:rsidP="00CE220E">
      <w:pPr>
        <w:pStyle w:val="sacerdote"/>
        <w:rPr>
          <w:rFonts w:eastAsia="Cambria"/>
        </w:rPr>
      </w:pPr>
      <w:r w:rsidRPr="00BB40C2">
        <w:rPr>
          <w:rFonts w:eastAsia="Cambria"/>
        </w:rPr>
        <w:t>Tutti</w:t>
      </w:r>
    </w:p>
    <w:p w14:paraId="0B590E9D" w14:textId="2F7D59D0" w:rsidR="00282F4D" w:rsidRDefault="00BB40C2" w:rsidP="00111579">
      <w:pPr>
        <w:rPr>
          <w:lang w:val="it-IT"/>
        </w:rPr>
      </w:pPr>
      <w:r w:rsidRPr="00BB40C2">
        <w:rPr>
          <w:lang w:val="it-IT"/>
        </w:rPr>
        <w:t>Rendiamo grazie a Dio.</w:t>
      </w:r>
    </w:p>
    <w:p w14:paraId="76EB3CA7" w14:textId="77777777" w:rsidR="00D21C8A" w:rsidRPr="00111579" w:rsidRDefault="00D21C8A" w:rsidP="00111579">
      <w:pPr>
        <w:rPr>
          <w:lang w:val="it-IT"/>
        </w:rPr>
      </w:pPr>
    </w:p>
    <w:p w14:paraId="729249C4" w14:textId="0BDE079D" w:rsidR="0019220C" w:rsidRPr="00BB40C2" w:rsidRDefault="00246A12" w:rsidP="00D21C8A">
      <w:pPr>
        <w:pStyle w:val="Heading4"/>
      </w:pPr>
      <w:r>
        <w:rPr>
          <w:lang w:val="it-IT"/>
        </w:rPr>
        <w:t xml:space="preserve">Lettura e </w:t>
      </w:r>
      <w:r w:rsidR="0019220C">
        <w:t>Sottoscrizione del Registro dei Matrimoni</w:t>
      </w:r>
    </w:p>
    <w:sectPr w:rsidR="0019220C" w:rsidRPr="00BB40C2" w:rsidSect="00DC2F45">
      <w:footerReference w:type="even" r:id="rId10"/>
      <w:footerReference w:type="default" r:id="rId11"/>
      <w:pgSz w:w="11900" w:h="16840"/>
      <w:pgMar w:top="1418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Pierre-Paul Walraet" w:date="2021-07-25T16:01:00Z" w:initials="PPW">
    <w:p w14:paraId="05E2AD07" w14:textId="4439EB82" w:rsidR="006C01C8" w:rsidRPr="006C01C8" w:rsidRDefault="006C01C8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>
        <w:rPr>
          <w:lang w:val="it-IT"/>
        </w:rPr>
        <w:t>Rito p. 4</w:t>
      </w:r>
      <w:r w:rsidR="00800A6C">
        <w:rPr>
          <w:lang w:val="it-IT"/>
        </w:rPr>
        <w:t xml:space="preserve">; </w:t>
      </w:r>
      <w:r w:rsidR="00800A6C" w:rsidRPr="00800A6C">
        <w:rPr>
          <w:highlight w:val="yellow"/>
          <w:lang w:val="it-IT"/>
        </w:rPr>
        <w:t>parole dell’invito da scegliere</w:t>
      </w:r>
    </w:p>
  </w:comment>
  <w:comment w:id="1" w:author="Pierre-Paul Walraet" w:date="2021-07-25T16:03:00Z" w:initials="PPW">
    <w:p w14:paraId="11D7D3E8" w14:textId="5B5F32AB" w:rsidR="006C01C8" w:rsidRPr="006C01C8" w:rsidRDefault="006C01C8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 w:rsidRPr="009212DB">
        <w:rPr>
          <w:highlight w:val="yellow"/>
          <w:lang w:val="it-IT"/>
        </w:rPr>
        <w:t>Letture da scegliere</w:t>
      </w:r>
    </w:p>
  </w:comment>
  <w:comment w:id="2" w:author="Pierre-Paul Walraet" w:date="2021-07-25T16:06:00Z" w:initials="PPW">
    <w:p w14:paraId="37E89E51" w14:textId="00F9C741" w:rsidR="006C01C8" w:rsidRPr="006C01C8" w:rsidRDefault="006C01C8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 w:rsidRPr="006C01C8">
        <w:rPr>
          <w:lang w:val="it-IT"/>
        </w:rPr>
        <w:t>Rito p. 10 -</w:t>
      </w:r>
      <w:r w:rsidR="00800A6C">
        <w:rPr>
          <w:lang w:val="it-IT"/>
        </w:rPr>
        <w:t xml:space="preserve"> </w:t>
      </w:r>
      <w:r w:rsidRPr="006C01C8">
        <w:rPr>
          <w:lang w:val="it-IT"/>
        </w:rPr>
        <w:t xml:space="preserve">12; </w:t>
      </w:r>
      <w:r w:rsidR="00800A6C" w:rsidRPr="00800A6C">
        <w:rPr>
          <w:highlight w:val="yellow"/>
          <w:lang w:val="it-IT"/>
        </w:rPr>
        <w:t>introduzione e</w:t>
      </w:r>
      <w:r w:rsidR="00800A6C">
        <w:rPr>
          <w:lang w:val="it-IT"/>
        </w:rPr>
        <w:t xml:space="preserve"> </w:t>
      </w:r>
      <w:r w:rsidRPr="00800A6C">
        <w:rPr>
          <w:highlight w:val="yellow"/>
          <w:lang w:val="it-IT"/>
        </w:rPr>
        <w:t>form</w:t>
      </w:r>
      <w:r w:rsidR="00800A6C" w:rsidRPr="00800A6C">
        <w:rPr>
          <w:highlight w:val="yellow"/>
          <w:lang w:val="it-IT"/>
        </w:rPr>
        <w:t>a</w:t>
      </w:r>
      <w:r w:rsidRPr="00800A6C">
        <w:rPr>
          <w:highlight w:val="yellow"/>
          <w:lang w:val="it-IT"/>
        </w:rPr>
        <w:t xml:space="preserve"> da scegliere</w:t>
      </w:r>
    </w:p>
  </w:comment>
  <w:comment w:id="3" w:author="Pierre-Paul Walraet" w:date="2021-07-25T16:07:00Z" w:initials="PPW">
    <w:p w14:paraId="54BB334E" w14:textId="2ACE6F62" w:rsidR="006C01C8" w:rsidRPr="002D6F3B" w:rsidRDefault="006C01C8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 w:rsidR="002D6F3B" w:rsidRPr="002D6F3B">
        <w:rPr>
          <w:lang w:val="it-IT"/>
        </w:rPr>
        <w:t xml:space="preserve">Rito p. 13 – 15; </w:t>
      </w:r>
      <w:r w:rsidR="00800A6C" w:rsidRPr="00800A6C">
        <w:rPr>
          <w:highlight w:val="yellow"/>
          <w:lang w:val="it-IT"/>
        </w:rPr>
        <w:t>invito e</w:t>
      </w:r>
      <w:r w:rsidR="002D6F3B" w:rsidRPr="00800A6C">
        <w:rPr>
          <w:highlight w:val="yellow"/>
          <w:lang w:val="it-IT"/>
        </w:rPr>
        <w:t xml:space="preserve"> forma da scegliere</w:t>
      </w:r>
    </w:p>
  </w:comment>
  <w:comment w:id="4" w:author="Pierre-Paul Walraet" w:date="2021-07-25T16:09:00Z" w:initials="PPW">
    <w:p w14:paraId="7B6BA553" w14:textId="69FD4965" w:rsidR="002D6F3B" w:rsidRPr="002D6F3B" w:rsidRDefault="002D6F3B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>
        <w:rPr>
          <w:lang w:val="it-IT"/>
        </w:rPr>
        <w:t xml:space="preserve">Rito p. 16; </w:t>
      </w:r>
      <w:r w:rsidR="009212DB" w:rsidRPr="009212DB">
        <w:rPr>
          <w:highlight w:val="yellow"/>
          <w:lang w:val="it-IT"/>
        </w:rPr>
        <w:t>formula</w:t>
      </w:r>
      <w:r w:rsidRPr="009212DB">
        <w:rPr>
          <w:highlight w:val="yellow"/>
          <w:lang w:val="it-IT"/>
        </w:rPr>
        <w:t xml:space="preserve"> </w:t>
      </w:r>
      <w:r w:rsidR="00800A6C">
        <w:rPr>
          <w:highlight w:val="yellow"/>
          <w:lang w:val="it-IT"/>
        </w:rPr>
        <w:t xml:space="preserve">accoglienza </w:t>
      </w:r>
      <w:r w:rsidRPr="009212DB">
        <w:rPr>
          <w:highlight w:val="yellow"/>
          <w:lang w:val="it-IT"/>
        </w:rPr>
        <w:t>da scegliere</w:t>
      </w:r>
    </w:p>
  </w:comment>
  <w:comment w:id="5" w:author="Pierre-Paul Walraet" w:date="2021-07-25T16:10:00Z" w:initials="PPW">
    <w:p w14:paraId="4E9C158B" w14:textId="5074E216" w:rsidR="002D6F3B" w:rsidRPr="002D6F3B" w:rsidRDefault="002D6F3B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>
        <w:rPr>
          <w:lang w:val="it-IT"/>
        </w:rPr>
        <w:t xml:space="preserve">Rito p. 17 – 18; </w:t>
      </w:r>
      <w:r w:rsidR="009212DB" w:rsidRPr="009212DB">
        <w:rPr>
          <w:highlight w:val="yellow"/>
          <w:lang w:val="it-IT"/>
        </w:rPr>
        <w:t>formula</w:t>
      </w:r>
      <w:r w:rsidRPr="009212DB">
        <w:rPr>
          <w:highlight w:val="yellow"/>
          <w:lang w:val="it-IT"/>
        </w:rPr>
        <w:t xml:space="preserve"> </w:t>
      </w:r>
      <w:r w:rsidR="00800A6C">
        <w:rPr>
          <w:highlight w:val="yellow"/>
          <w:lang w:val="it-IT"/>
        </w:rPr>
        <w:t xml:space="preserve">della </w:t>
      </w:r>
      <w:r w:rsidRPr="009212DB">
        <w:rPr>
          <w:highlight w:val="yellow"/>
          <w:lang w:val="it-IT"/>
        </w:rPr>
        <w:t>benedizione da scegliere</w:t>
      </w:r>
    </w:p>
  </w:comment>
  <w:comment w:id="6" w:author="Pierre-Paul Walraet" w:date="2021-07-25T16:20:00Z" w:initials="PPW">
    <w:p w14:paraId="297472F2" w14:textId="352DCB06" w:rsidR="00BE652D" w:rsidRPr="00BE652D" w:rsidRDefault="00BE652D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>
        <w:rPr>
          <w:lang w:val="it-IT"/>
        </w:rPr>
        <w:t xml:space="preserve">Rito p. 27 – 37; </w:t>
      </w:r>
      <w:r>
        <w:rPr>
          <w:highlight w:val="yellow"/>
          <w:lang w:val="it-IT"/>
        </w:rPr>
        <w:t>formulario</w:t>
      </w:r>
      <w:r w:rsidRPr="00BE652D">
        <w:rPr>
          <w:highlight w:val="yellow"/>
          <w:lang w:val="it-IT"/>
        </w:rPr>
        <w:t xml:space="preserve"> da scegliere</w:t>
      </w:r>
    </w:p>
  </w:comment>
  <w:comment w:id="7" w:author="Pierre-Paul Walraet" w:date="2021-07-25T16:23:00Z" w:initials="PPW">
    <w:p w14:paraId="5D72E726" w14:textId="7835D9C1" w:rsidR="00BE652D" w:rsidRPr="00BE652D" w:rsidRDefault="00BE652D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 w:rsidR="009212DB">
        <w:rPr>
          <w:lang w:val="it-IT"/>
        </w:rPr>
        <w:t>Rito p. 39; f</w:t>
      </w:r>
      <w:r>
        <w:rPr>
          <w:lang w:val="it-IT"/>
        </w:rPr>
        <w:t xml:space="preserve">atta </w:t>
      </w:r>
      <w:r w:rsidR="006850A4">
        <w:rPr>
          <w:lang w:val="it-IT"/>
        </w:rPr>
        <w:t xml:space="preserve">solo </w:t>
      </w:r>
      <w:r>
        <w:rPr>
          <w:lang w:val="it-IT"/>
        </w:rPr>
        <w:t>quando prescritto dalla liturgia del giorno (i.e. sabato pomeriggio, domenica,</w:t>
      </w:r>
      <w:r w:rsidR="009212DB">
        <w:rPr>
          <w:lang w:val="it-IT"/>
        </w:rPr>
        <w:t xml:space="preserve"> solennità)</w:t>
      </w:r>
    </w:p>
  </w:comment>
  <w:comment w:id="8" w:author="Pierre-Paul Walraet" w:date="2021-07-25T16:13:00Z" w:initials="PPW">
    <w:p w14:paraId="66E18CF5" w14:textId="7BC0CF12" w:rsidR="002D6F3B" w:rsidRPr="002D6F3B" w:rsidRDefault="002D6F3B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>
        <w:rPr>
          <w:lang w:val="it-IT"/>
        </w:rPr>
        <w:t xml:space="preserve">Rito p. 19 – 26; </w:t>
      </w:r>
      <w:r w:rsidRPr="002D6F3B">
        <w:rPr>
          <w:highlight w:val="yellow"/>
          <w:lang w:val="it-IT"/>
        </w:rPr>
        <w:t>formula da scegliere</w:t>
      </w:r>
    </w:p>
  </w:comment>
  <w:comment w:id="9" w:author="Pierre-Paul Walraet" w:date="2021-07-25T16:59:00Z" w:initials="PPW">
    <w:p w14:paraId="6B3187C8" w14:textId="077D8B90" w:rsidR="005C7493" w:rsidRPr="005C7493" w:rsidRDefault="005C7493">
      <w:pPr>
        <w:pStyle w:val="CommentText"/>
        <w:rPr>
          <w:lang w:val="it-IT"/>
        </w:rPr>
      </w:pPr>
      <w:r>
        <w:rPr>
          <w:rStyle w:val="CommentReference"/>
        </w:rPr>
        <w:annotationRef/>
      </w:r>
      <w:r>
        <w:rPr>
          <w:lang w:val="it-IT"/>
        </w:rPr>
        <w:t xml:space="preserve">Rito p. 53 – 55; </w:t>
      </w:r>
      <w:r w:rsidRPr="005C7493">
        <w:rPr>
          <w:highlight w:val="yellow"/>
          <w:lang w:val="it-IT"/>
        </w:rPr>
        <w:t>formula da scegliere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5E2AD07" w15:done="0"/>
  <w15:commentEx w15:paraId="11D7D3E8" w15:done="0"/>
  <w15:commentEx w15:paraId="37E89E51" w15:done="0"/>
  <w15:commentEx w15:paraId="54BB334E" w15:done="0"/>
  <w15:commentEx w15:paraId="7B6BA553" w15:done="0"/>
  <w15:commentEx w15:paraId="4E9C158B" w15:done="0"/>
  <w15:commentEx w15:paraId="297472F2" w15:done="0"/>
  <w15:commentEx w15:paraId="5D72E726" w15:done="0"/>
  <w15:commentEx w15:paraId="66E18CF5" w15:done="0"/>
  <w15:commentEx w15:paraId="6B3187C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A80942" w16cex:dateUtc="2021-07-25T14:01:00Z"/>
  <w16cex:commentExtensible w16cex:durableId="24A809E4" w16cex:dateUtc="2021-07-25T14:03:00Z"/>
  <w16cex:commentExtensible w16cex:durableId="24A80A68" w16cex:dateUtc="2021-07-25T14:06:00Z"/>
  <w16cex:commentExtensible w16cex:durableId="24A80AD5" w16cex:dateUtc="2021-07-25T14:07:00Z"/>
  <w16cex:commentExtensible w16cex:durableId="24A80B35" w16cex:dateUtc="2021-07-25T14:09:00Z"/>
  <w16cex:commentExtensible w16cex:durableId="24A80B74" w16cex:dateUtc="2021-07-25T14:10:00Z"/>
  <w16cex:commentExtensible w16cex:durableId="24A80DB6" w16cex:dateUtc="2021-07-25T14:20:00Z"/>
  <w16cex:commentExtensible w16cex:durableId="24A80E6E" w16cex:dateUtc="2021-07-25T14:23:00Z"/>
  <w16cex:commentExtensible w16cex:durableId="24A80C28" w16cex:dateUtc="2021-07-25T14:13:00Z"/>
  <w16cex:commentExtensible w16cex:durableId="24A816D7" w16cex:dateUtc="2021-07-25T14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5E2AD07" w16cid:durableId="24A80942"/>
  <w16cid:commentId w16cid:paraId="11D7D3E8" w16cid:durableId="24A809E4"/>
  <w16cid:commentId w16cid:paraId="37E89E51" w16cid:durableId="24A80A68"/>
  <w16cid:commentId w16cid:paraId="54BB334E" w16cid:durableId="24A80AD5"/>
  <w16cid:commentId w16cid:paraId="7B6BA553" w16cid:durableId="24A80B35"/>
  <w16cid:commentId w16cid:paraId="4E9C158B" w16cid:durableId="24A80B74"/>
  <w16cid:commentId w16cid:paraId="297472F2" w16cid:durableId="24A80DB6"/>
  <w16cid:commentId w16cid:paraId="5D72E726" w16cid:durableId="24A80E6E"/>
  <w16cid:commentId w16cid:paraId="66E18CF5" w16cid:durableId="24A80C28"/>
  <w16cid:commentId w16cid:paraId="6B3187C8" w16cid:durableId="24A816D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A3FA8" w14:textId="77777777" w:rsidR="004025D3" w:rsidRDefault="004025D3" w:rsidP="00CE220E">
      <w:r>
        <w:separator/>
      </w:r>
    </w:p>
  </w:endnote>
  <w:endnote w:type="continuationSeparator" w:id="0">
    <w:p w14:paraId="3A2A636D" w14:textId="77777777" w:rsidR="004025D3" w:rsidRDefault="004025D3" w:rsidP="00CE2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imes">
    <w:altName w:val="﷽﷽﷽﷽﷽﷽﷽﷽Ƚ젰ᖄ翍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Zapf Dingbats">
    <w:altName w:val="Calibri"/>
    <w:panose1 w:val="020B0604020202020204"/>
    <w:charset w:val="02"/>
    <w:family w:val="auto"/>
    <w:pitch w:val="variable"/>
    <w:sig w:usb0="00000000" w:usb1="10000000" w:usb2="00000000" w:usb3="00000000" w:csb0="80000000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D4A02" w14:textId="77777777" w:rsidR="003D71FD" w:rsidRDefault="003D71FD" w:rsidP="00CE220E">
    <w:r>
      <w:fldChar w:fldCharType="begin"/>
    </w:r>
    <w:r>
      <w:instrText>PAGE</w:instrText>
    </w:r>
    <w:r>
      <w:fldChar w:fldCharType="end"/>
    </w:r>
  </w:p>
  <w:p w14:paraId="32DD0BF1" w14:textId="77777777" w:rsidR="003D71FD" w:rsidRDefault="003D71FD" w:rsidP="00CE220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5691A" w14:textId="77777777" w:rsidR="003D71FD" w:rsidRDefault="003D71FD" w:rsidP="00CE220E">
    <w:pPr>
      <w:pStyle w:val="NoSpacing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17</w:t>
    </w:r>
    <w:r>
      <w:fldChar w:fldCharType="end"/>
    </w:r>
  </w:p>
  <w:p w14:paraId="318DC3FE" w14:textId="77777777" w:rsidR="003D71FD" w:rsidRDefault="003D71FD" w:rsidP="00CE22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1762A" w14:textId="77777777" w:rsidR="004025D3" w:rsidRDefault="004025D3" w:rsidP="00CE220E">
      <w:r>
        <w:separator/>
      </w:r>
    </w:p>
  </w:footnote>
  <w:footnote w:type="continuationSeparator" w:id="0">
    <w:p w14:paraId="4188DFBC" w14:textId="77777777" w:rsidR="004025D3" w:rsidRDefault="004025D3" w:rsidP="00CE220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Pierre-Paul Walraet">
    <w15:presenceInfo w15:providerId="Windows Live" w15:userId="3ddd69d4c7d0b2b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attachedTemplate r:id="rId1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EE7"/>
    <w:rsid w:val="00003D14"/>
    <w:rsid w:val="00007474"/>
    <w:rsid w:val="00036844"/>
    <w:rsid w:val="000567AC"/>
    <w:rsid w:val="00070D97"/>
    <w:rsid w:val="000B6F9A"/>
    <w:rsid w:val="000D098B"/>
    <w:rsid w:val="000D57CD"/>
    <w:rsid w:val="00111579"/>
    <w:rsid w:val="00124BC7"/>
    <w:rsid w:val="001311A0"/>
    <w:rsid w:val="001408FA"/>
    <w:rsid w:val="00147BCE"/>
    <w:rsid w:val="00167A18"/>
    <w:rsid w:val="0017016F"/>
    <w:rsid w:val="0019220C"/>
    <w:rsid w:val="001B2B26"/>
    <w:rsid w:val="001B455F"/>
    <w:rsid w:val="001B4F9A"/>
    <w:rsid w:val="001B50B0"/>
    <w:rsid w:val="001E3EA1"/>
    <w:rsid w:val="00212CE4"/>
    <w:rsid w:val="00222BE3"/>
    <w:rsid w:val="00230B5F"/>
    <w:rsid w:val="00246A12"/>
    <w:rsid w:val="00266D37"/>
    <w:rsid w:val="00267BFA"/>
    <w:rsid w:val="002728E6"/>
    <w:rsid w:val="00282533"/>
    <w:rsid w:val="00282892"/>
    <w:rsid w:val="00282F4D"/>
    <w:rsid w:val="002934C1"/>
    <w:rsid w:val="00294EAC"/>
    <w:rsid w:val="002B47A0"/>
    <w:rsid w:val="002C4039"/>
    <w:rsid w:val="002D6F3B"/>
    <w:rsid w:val="002F12BB"/>
    <w:rsid w:val="002F5B74"/>
    <w:rsid w:val="00317DAA"/>
    <w:rsid w:val="00327BA9"/>
    <w:rsid w:val="00336AD4"/>
    <w:rsid w:val="00342EE7"/>
    <w:rsid w:val="00353B90"/>
    <w:rsid w:val="00356915"/>
    <w:rsid w:val="00364DDC"/>
    <w:rsid w:val="00367A77"/>
    <w:rsid w:val="00374F30"/>
    <w:rsid w:val="003819C3"/>
    <w:rsid w:val="003A019B"/>
    <w:rsid w:val="003C289C"/>
    <w:rsid w:val="003D71FD"/>
    <w:rsid w:val="003D72FE"/>
    <w:rsid w:val="003F5838"/>
    <w:rsid w:val="004025D3"/>
    <w:rsid w:val="00433B31"/>
    <w:rsid w:val="00473C89"/>
    <w:rsid w:val="004943A9"/>
    <w:rsid w:val="004A06EC"/>
    <w:rsid w:val="004C1CF4"/>
    <w:rsid w:val="004C2282"/>
    <w:rsid w:val="005046DE"/>
    <w:rsid w:val="005321AE"/>
    <w:rsid w:val="00533899"/>
    <w:rsid w:val="00547478"/>
    <w:rsid w:val="005867FB"/>
    <w:rsid w:val="005A3AC6"/>
    <w:rsid w:val="005B6D3F"/>
    <w:rsid w:val="005C7493"/>
    <w:rsid w:val="006803A1"/>
    <w:rsid w:val="006850A4"/>
    <w:rsid w:val="006B770B"/>
    <w:rsid w:val="006C01C8"/>
    <w:rsid w:val="006C2096"/>
    <w:rsid w:val="006D5FEE"/>
    <w:rsid w:val="00715ED6"/>
    <w:rsid w:val="00740C62"/>
    <w:rsid w:val="007433E7"/>
    <w:rsid w:val="0075626D"/>
    <w:rsid w:val="00760192"/>
    <w:rsid w:val="007A3EEF"/>
    <w:rsid w:val="007C467E"/>
    <w:rsid w:val="007D0861"/>
    <w:rsid w:val="007D7C30"/>
    <w:rsid w:val="007E7719"/>
    <w:rsid w:val="00800A6C"/>
    <w:rsid w:val="00815C92"/>
    <w:rsid w:val="008700FD"/>
    <w:rsid w:val="0088129B"/>
    <w:rsid w:val="008A3E30"/>
    <w:rsid w:val="008B579F"/>
    <w:rsid w:val="008C4603"/>
    <w:rsid w:val="008E1D99"/>
    <w:rsid w:val="008F6A42"/>
    <w:rsid w:val="009212DB"/>
    <w:rsid w:val="00972DCA"/>
    <w:rsid w:val="009D434A"/>
    <w:rsid w:val="009F3264"/>
    <w:rsid w:val="00A026E1"/>
    <w:rsid w:val="00A22318"/>
    <w:rsid w:val="00A42A11"/>
    <w:rsid w:val="00A43970"/>
    <w:rsid w:val="00A44428"/>
    <w:rsid w:val="00A54442"/>
    <w:rsid w:val="00AD1121"/>
    <w:rsid w:val="00AD13DD"/>
    <w:rsid w:val="00AF2398"/>
    <w:rsid w:val="00AF769B"/>
    <w:rsid w:val="00B01D11"/>
    <w:rsid w:val="00B05B25"/>
    <w:rsid w:val="00B7263A"/>
    <w:rsid w:val="00BB40C2"/>
    <w:rsid w:val="00BB7D3D"/>
    <w:rsid w:val="00BE652D"/>
    <w:rsid w:val="00BF5EDB"/>
    <w:rsid w:val="00C15069"/>
    <w:rsid w:val="00C71A6C"/>
    <w:rsid w:val="00CB515D"/>
    <w:rsid w:val="00CE220E"/>
    <w:rsid w:val="00CE243D"/>
    <w:rsid w:val="00D05234"/>
    <w:rsid w:val="00D105D3"/>
    <w:rsid w:val="00D21C8A"/>
    <w:rsid w:val="00D41339"/>
    <w:rsid w:val="00DC2F45"/>
    <w:rsid w:val="00DD4A5C"/>
    <w:rsid w:val="00DD5283"/>
    <w:rsid w:val="00DE44F1"/>
    <w:rsid w:val="00E70C8A"/>
    <w:rsid w:val="00E77778"/>
    <w:rsid w:val="00E81A5D"/>
    <w:rsid w:val="00EA43D7"/>
    <w:rsid w:val="00EB537D"/>
    <w:rsid w:val="00EC3E1E"/>
    <w:rsid w:val="00F109F5"/>
    <w:rsid w:val="00F43E5C"/>
    <w:rsid w:val="00F740DC"/>
    <w:rsid w:val="00F7506A"/>
    <w:rsid w:val="00F95E2C"/>
    <w:rsid w:val="00F976A5"/>
    <w:rsid w:val="00FB1EE5"/>
    <w:rsid w:val="00FB2E78"/>
    <w:rsid w:val="00FC337D"/>
    <w:rsid w:val="00FC4BAF"/>
    <w:rsid w:val="00FE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8DA7543"/>
  <w14:defaultImageDpi w14:val="32767"/>
  <w15:docId w15:val="{8E87F47E-EFC4-424D-AE55-DFBB6898E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D37"/>
    <w:pPr>
      <w:spacing w:after="120" w:line="264" w:lineRule="auto"/>
    </w:pPr>
    <w:rPr>
      <w:rFonts w:ascii="Verdana" w:eastAsia="Times New Roman" w:hAnsi="Verdana" w:cs="Times New Roman"/>
      <w:bCs/>
      <w:spacing w:val="4"/>
      <w:sz w:val="28"/>
      <w:szCs w:val="28"/>
      <w:lang w:val="en-IT" w:eastAsia="en-GB"/>
    </w:rPr>
  </w:style>
  <w:style w:type="paragraph" w:styleId="Heading1">
    <w:name w:val="heading 1"/>
    <w:basedOn w:val="Title"/>
    <w:next w:val="Normal"/>
    <w:link w:val="Heading1Char"/>
    <w:uiPriority w:val="9"/>
    <w:qFormat/>
    <w:rsid w:val="003C289C"/>
    <w:pPr>
      <w:outlineLvl w:val="0"/>
    </w:pPr>
    <w:rPr>
      <w:sz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6A12"/>
    <w:pPr>
      <w:spacing w:before="360" w:after="360" w:line="240" w:lineRule="auto"/>
      <w:outlineLvl w:val="1"/>
    </w:pPr>
    <w:rPr>
      <w:rFonts w:asciiTheme="minorHAnsi" w:eastAsia="Cambria" w:hAnsiTheme="minorHAnsi"/>
      <w:bCs w:val="0"/>
      <w:iCs/>
      <w:color w:val="C00000"/>
      <w:kern w:val="28"/>
      <w:sz w:val="36"/>
      <w:szCs w:val="30"/>
      <w:lang w:val="it-IT" w:eastAsia="x-none"/>
    </w:rPr>
  </w:style>
  <w:style w:type="paragraph" w:styleId="Heading3">
    <w:name w:val="heading 3"/>
    <w:basedOn w:val="liturgicalheader"/>
    <w:next w:val="Normal"/>
    <w:link w:val="Heading3Char"/>
    <w:uiPriority w:val="9"/>
    <w:unhideWhenUsed/>
    <w:qFormat/>
    <w:rsid w:val="003C289C"/>
    <w:pPr>
      <w:outlineLvl w:val="2"/>
    </w:pPr>
    <w:rPr>
      <w:rFonts w:ascii="Verdana" w:hAnsi="Verdana"/>
      <w:smallCaps w:val="0"/>
      <w:color w:val="002060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1C8A"/>
    <w:pPr>
      <w:keepNext/>
      <w:keepLines/>
      <w:spacing w:before="40" w:after="0"/>
      <w:jc w:val="center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C289C"/>
    <w:pPr>
      <w:spacing w:before="360" w:after="360" w:line="240" w:lineRule="auto"/>
      <w:outlineLvl w:val="4"/>
    </w:pPr>
    <w:rPr>
      <w:rFonts w:eastAsiaTheme="majorEastAsia" w:cstheme="majorBidi"/>
      <w:color w:val="0020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uiPriority w:val="29"/>
    <w:qFormat/>
    <w:rsid w:val="0075626D"/>
    <w:pPr>
      <w:overflowPunct w:val="0"/>
      <w:autoSpaceDE w:val="0"/>
      <w:autoSpaceDN w:val="0"/>
      <w:adjustRightInd w:val="0"/>
      <w:spacing w:before="480" w:after="480"/>
      <w:ind w:left="862" w:right="862"/>
      <w:jc w:val="center"/>
      <w:textAlignment w:val="baseline"/>
    </w:pPr>
    <w:rPr>
      <w:rFonts w:ascii="Helvetica" w:hAnsi="Helvetica"/>
      <w:iCs/>
      <w:color w:val="C00000"/>
      <w:sz w:val="32"/>
      <w:szCs w:val="20"/>
      <w:lang w:val="it-IT" w:eastAsia="it-IT"/>
    </w:rPr>
  </w:style>
  <w:style w:type="character" w:customStyle="1" w:styleId="QuoteChar">
    <w:name w:val="Quote Char"/>
    <w:basedOn w:val="DefaultParagraphFont"/>
    <w:link w:val="Quote"/>
    <w:uiPriority w:val="29"/>
    <w:rsid w:val="0075626D"/>
    <w:rPr>
      <w:rFonts w:ascii="Helvetica" w:eastAsia="Times New Roman" w:hAnsi="Helvetica" w:cs="Times New Roman"/>
      <w:b/>
      <w:bCs/>
      <w:iCs/>
      <w:color w:val="C00000"/>
      <w:spacing w:val="4"/>
      <w:sz w:val="32"/>
      <w:szCs w:val="20"/>
      <w:lang w:val="it-IT" w:eastAsia="it-IT"/>
    </w:rPr>
  </w:style>
  <w:style w:type="paragraph" w:customStyle="1" w:styleId="sacerdote">
    <w:name w:val="sacerdote"/>
    <w:basedOn w:val="Normal"/>
    <w:next w:val="Normal"/>
    <w:qFormat/>
    <w:rsid w:val="006850A4"/>
    <w:pPr>
      <w:keepNext/>
      <w:overflowPunct w:val="0"/>
      <w:autoSpaceDE w:val="0"/>
      <w:autoSpaceDN w:val="0"/>
      <w:adjustRightInd w:val="0"/>
      <w:spacing w:before="240" w:after="0"/>
      <w:textAlignment w:val="baseline"/>
    </w:pPr>
    <w:rPr>
      <w:rFonts w:asciiTheme="minorHAnsi" w:hAnsiTheme="minorHAnsi" w:cs="Arial"/>
      <w:color w:val="525252" w:themeColor="accent3" w:themeShade="80"/>
      <w:sz w:val="22"/>
      <w:szCs w:val="30"/>
      <w:lang w:val="it-IT" w:eastAsia="it-IT"/>
    </w:rPr>
  </w:style>
  <w:style w:type="paragraph" w:customStyle="1" w:styleId="liturgicalheader">
    <w:name w:val="liturgical_header"/>
    <w:basedOn w:val="Heading2"/>
    <w:next w:val="Normal"/>
    <w:qFormat/>
    <w:rsid w:val="00DE44F1"/>
    <w:rPr>
      <w:bCs/>
      <w:iCs w:val="0"/>
      <w:smallCaps/>
      <w:sz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46A12"/>
    <w:rPr>
      <w:rFonts w:eastAsia="Cambria" w:cs="Times New Roman"/>
      <w:b/>
      <w:iCs/>
      <w:color w:val="C00000"/>
      <w:spacing w:val="4"/>
      <w:kern w:val="28"/>
      <w:sz w:val="36"/>
      <w:szCs w:val="30"/>
      <w:lang w:val="it-IT" w:eastAsia="x-none"/>
    </w:rPr>
  </w:style>
  <w:style w:type="paragraph" w:styleId="NoSpacing">
    <w:name w:val="No Spacing"/>
    <w:autoRedefine/>
    <w:uiPriority w:val="1"/>
    <w:qFormat/>
    <w:rsid w:val="002C4039"/>
    <w:pPr>
      <w:overflowPunct w:val="0"/>
      <w:autoSpaceDE w:val="0"/>
      <w:autoSpaceDN w:val="0"/>
      <w:adjustRightInd w:val="0"/>
      <w:textAlignment w:val="baseline"/>
    </w:pPr>
    <w:rPr>
      <w:rFonts w:ascii="book antiqua" w:eastAsia="Times New Roman" w:hAnsi="book antiqua" w:cs="Times New Roman"/>
      <w:sz w:val="28"/>
      <w:szCs w:val="20"/>
      <w:lang w:val="it-IT" w:eastAsia="it-IT"/>
    </w:rPr>
  </w:style>
  <w:style w:type="character" w:customStyle="1" w:styleId="Heading1Char">
    <w:name w:val="Heading 1 Char"/>
    <w:basedOn w:val="DefaultParagraphFont"/>
    <w:link w:val="Heading1"/>
    <w:uiPriority w:val="9"/>
    <w:rsid w:val="003C289C"/>
    <w:rPr>
      <w:rFonts w:asciiTheme="majorHAnsi" w:eastAsiaTheme="majorEastAsia" w:hAnsiTheme="majorHAnsi" w:cstheme="majorBidi"/>
      <w:bCs/>
      <w:spacing w:val="-10"/>
      <w:kern w:val="28"/>
      <w:sz w:val="44"/>
      <w:szCs w:val="56"/>
      <w:lang w:val="en-IT" w:eastAsia="en-GB"/>
    </w:rPr>
  </w:style>
  <w:style w:type="paragraph" w:styleId="NormalWeb">
    <w:name w:val="Normal (Web)"/>
    <w:basedOn w:val="Normal"/>
    <w:uiPriority w:val="99"/>
    <w:unhideWhenUsed/>
    <w:rsid w:val="00F43E5C"/>
    <w:rPr>
      <w:rFonts w:ascii="Times New Roman" w:hAnsi="Times New Roman"/>
      <w:lang w:val="it-IT"/>
    </w:rPr>
  </w:style>
  <w:style w:type="paragraph" w:customStyle="1" w:styleId="letture">
    <w:name w:val="letture"/>
    <w:basedOn w:val="Normal"/>
    <w:next w:val="Normal"/>
    <w:qFormat/>
    <w:rsid w:val="006B770B"/>
    <w:pPr>
      <w:spacing w:after="0"/>
    </w:pPr>
    <w:rPr>
      <w:bCs w:val="0"/>
    </w:rPr>
  </w:style>
  <w:style w:type="character" w:customStyle="1" w:styleId="apple-converted-space">
    <w:name w:val="apple-converted-space"/>
    <w:basedOn w:val="DefaultParagraphFont"/>
    <w:rsid w:val="00317DAA"/>
  </w:style>
  <w:style w:type="paragraph" w:styleId="Header">
    <w:name w:val="header"/>
    <w:basedOn w:val="Normal"/>
    <w:link w:val="HeaderChar"/>
    <w:uiPriority w:val="99"/>
    <w:unhideWhenUsed/>
    <w:rsid w:val="00CE22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220E"/>
    <w:rPr>
      <w:rFonts w:ascii="book antiqua" w:eastAsia="Times New Roman" w:hAnsi="book antiqua" w:cs="Times New Roman"/>
      <w:b/>
      <w:bCs/>
      <w:color w:val="800000"/>
      <w:spacing w:val="4"/>
      <w:sz w:val="28"/>
      <w:szCs w:val="28"/>
      <w:lang w:val="en-IT" w:eastAsia="en-GB"/>
    </w:rPr>
  </w:style>
  <w:style w:type="paragraph" w:styleId="Footer">
    <w:name w:val="footer"/>
    <w:basedOn w:val="Normal"/>
    <w:link w:val="FooterChar"/>
    <w:uiPriority w:val="99"/>
    <w:unhideWhenUsed/>
    <w:rsid w:val="00CE22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220E"/>
    <w:rPr>
      <w:rFonts w:ascii="book antiqua" w:eastAsia="Times New Roman" w:hAnsi="book antiqua" w:cs="Times New Roman"/>
      <w:b/>
      <w:bCs/>
      <w:color w:val="800000"/>
      <w:spacing w:val="4"/>
      <w:sz w:val="28"/>
      <w:szCs w:val="28"/>
      <w:lang w:val="en-IT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75626D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26D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  <w:lang w:val="en-IT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C289C"/>
    <w:rPr>
      <w:rFonts w:ascii="Verdana" w:eastAsia="Cambria" w:hAnsi="Verdana" w:cs="Times New Roman"/>
      <w:bCs/>
      <w:color w:val="002060"/>
      <w:spacing w:val="4"/>
      <w:kern w:val="28"/>
      <w:szCs w:val="30"/>
      <w:lang w:val="it-IT" w:eastAsia="x-none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D71FD"/>
    <w:pPr>
      <w:spacing w:after="100"/>
    </w:pPr>
  </w:style>
  <w:style w:type="character" w:customStyle="1" w:styleId="Heading4Char">
    <w:name w:val="Heading 4 Char"/>
    <w:basedOn w:val="DefaultParagraphFont"/>
    <w:link w:val="Heading4"/>
    <w:uiPriority w:val="9"/>
    <w:rsid w:val="00D21C8A"/>
    <w:rPr>
      <w:rFonts w:asciiTheme="majorHAnsi" w:eastAsiaTheme="majorEastAsia" w:hAnsiTheme="majorHAnsi" w:cstheme="majorBidi"/>
      <w:b/>
      <w:bCs/>
      <w:i/>
      <w:iCs/>
      <w:color w:val="2F5496" w:themeColor="accent1" w:themeShade="BF"/>
      <w:spacing w:val="4"/>
      <w:sz w:val="28"/>
      <w:szCs w:val="28"/>
      <w:lang w:val="en-IT" w:eastAsia="en-GB"/>
    </w:rPr>
  </w:style>
  <w:style w:type="paragraph" w:styleId="TOC2">
    <w:name w:val="toc 2"/>
    <w:basedOn w:val="Normal"/>
    <w:next w:val="Normal"/>
    <w:autoRedefine/>
    <w:uiPriority w:val="39"/>
    <w:unhideWhenUsed/>
    <w:rsid w:val="003D71FD"/>
    <w:pPr>
      <w:spacing w:after="100"/>
      <w:ind w:left="280"/>
    </w:pPr>
  </w:style>
  <w:style w:type="character" w:styleId="Hyperlink">
    <w:name w:val="Hyperlink"/>
    <w:basedOn w:val="DefaultParagraphFont"/>
    <w:uiPriority w:val="99"/>
    <w:unhideWhenUsed/>
    <w:rsid w:val="003D71FD"/>
    <w:rPr>
      <w:color w:val="0563C1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3C289C"/>
    <w:rPr>
      <w:rFonts w:ascii="Verdana" w:eastAsiaTheme="majorEastAsia" w:hAnsi="Verdana" w:cstheme="majorBidi"/>
      <w:bCs/>
      <w:color w:val="002060"/>
      <w:spacing w:val="4"/>
      <w:sz w:val="28"/>
      <w:szCs w:val="28"/>
      <w:lang w:val="en-IT" w:eastAsia="en-GB"/>
    </w:rPr>
  </w:style>
  <w:style w:type="paragraph" w:styleId="BodyText">
    <w:name w:val="Body Text"/>
    <w:basedOn w:val="Normal"/>
    <w:link w:val="BodyTextChar"/>
    <w:uiPriority w:val="1"/>
    <w:qFormat/>
    <w:rsid w:val="007C467E"/>
    <w:pPr>
      <w:spacing w:after="0" w:line="240" w:lineRule="auto"/>
      <w:ind w:left="115"/>
    </w:pPr>
    <w:rPr>
      <w:b/>
      <w:bCs w:val="0"/>
      <w:spacing w:val="0"/>
      <w:sz w:val="34"/>
      <w:szCs w:val="34"/>
      <w:lang w:val="it-IT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7C467E"/>
    <w:rPr>
      <w:rFonts w:ascii="Verdana" w:eastAsia="Times New Roman" w:hAnsi="Verdana" w:cs="Times New Roman"/>
      <w:sz w:val="34"/>
      <w:szCs w:val="34"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579"/>
    <w:pPr>
      <w:spacing w:line="240" w:lineRule="auto"/>
    </w:pPr>
    <w:rPr>
      <w:rFonts w:ascii="Lucida Grande" w:hAnsi="Lucida Grande" w:cs="Lucida Grande"/>
      <w:b/>
      <w:bCs w:val="0"/>
      <w:spacing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579"/>
    <w:rPr>
      <w:rFonts w:ascii="Lucida Grande" w:eastAsia="Times New Roman" w:hAnsi="Lucida Grande" w:cs="Lucida Grande"/>
      <w:sz w:val="18"/>
      <w:szCs w:val="18"/>
      <w:lang w:val="en-IT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C01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01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01C8"/>
    <w:rPr>
      <w:rFonts w:ascii="book antiqua" w:eastAsia="Times New Roman" w:hAnsi="book antiqua" w:cs="Times New Roman"/>
      <w:b/>
      <w:bCs/>
      <w:spacing w:val="4"/>
      <w:sz w:val="20"/>
      <w:szCs w:val="20"/>
      <w:lang w:val="en-IT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01C8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01C8"/>
    <w:rPr>
      <w:rFonts w:ascii="book antiqua" w:eastAsia="Times New Roman" w:hAnsi="book antiqua" w:cs="Times New Roman"/>
      <w:b/>
      <w:bCs/>
      <w:spacing w:val="4"/>
      <w:sz w:val="20"/>
      <w:szCs w:val="20"/>
      <w:lang w:val="en-IT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40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1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269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47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9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8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85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7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4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29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90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69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27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54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1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9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03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3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7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2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ierrepaulwalraet/Desktop/bozza_librett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bozza_libretto.dotx</Template>
  <TotalTime>103</TotalTime>
  <Pages>9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Pierre-Paul Walraet</dc:creator>
  <cp:keywords/>
  <dc:description/>
  <cp:lastModifiedBy>Pierre-Paul Walraet</cp:lastModifiedBy>
  <cp:revision>4</cp:revision>
  <cp:lastPrinted>2021-07-25T15:56:00Z</cp:lastPrinted>
  <dcterms:created xsi:type="dcterms:W3CDTF">2021-07-25T13:58:00Z</dcterms:created>
  <dcterms:modified xsi:type="dcterms:W3CDTF">2021-07-25T15:56:00Z</dcterms:modified>
</cp:coreProperties>
</file>